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99119D" w14:textId="77777777"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71456928" w14:textId="77777777"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0EE01B6B" w14:textId="77777777"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4688A353" w14:textId="77777777" w:rsidR="00375BB7" w:rsidRDefault="00D50ADA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02EE7DA0" w14:textId="77777777" w:rsidR="00375BB7" w:rsidRDefault="00D50ADA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125607C5" w14:textId="77777777"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0974BD3B" w14:textId="77777777" w:rsidR="00375BB7" w:rsidRDefault="00375BB7">
      <w:pPr>
        <w:rPr>
          <w:sz w:val="28"/>
          <w:szCs w:val="28"/>
        </w:rPr>
      </w:pPr>
    </w:p>
    <w:p w14:paraId="5E8C2E70" w14:textId="77777777" w:rsidR="00375BB7" w:rsidRDefault="00375BB7">
      <w:pPr>
        <w:rPr>
          <w:sz w:val="28"/>
          <w:szCs w:val="28"/>
        </w:rPr>
      </w:pPr>
    </w:p>
    <w:p w14:paraId="42DE6CC2" w14:textId="77777777" w:rsidR="00375BB7" w:rsidRDefault="00375BB7"/>
    <w:p w14:paraId="69FF21CB" w14:textId="77777777" w:rsidR="00375BB7" w:rsidRDefault="00375BB7">
      <w:pPr>
        <w:ind w:left="6372"/>
      </w:pPr>
    </w:p>
    <w:p w14:paraId="7BC06858" w14:textId="77777777" w:rsidR="00375BB7" w:rsidRDefault="00375BB7">
      <w:pPr>
        <w:ind w:left="6372"/>
      </w:pPr>
    </w:p>
    <w:p w14:paraId="1F7004FC" w14:textId="77777777" w:rsidR="00375BB7" w:rsidRDefault="00375BB7">
      <w:pPr>
        <w:jc w:val="right"/>
        <w:rPr>
          <w:sz w:val="28"/>
          <w:szCs w:val="28"/>
        </w:rPr>
      </w:pPr>
    </w:p>
    <w:p w14:paraId="277C0BB1" w14:textId="77777777" w:rsidR="00375BB7" w:rsidRDefault="00D50ADA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5CD95E77" w14:textId="77777777" w:rsidR="00375BB7" w:rsidRDefault="00D50ADA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1A09DAEB" w14:textId="77777777" w:rsidR="00375BB7" w:rsidRDefault="00D50ADA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>», Кафедра ЭУ, г. Владивосток</w:t>
      </w:r>
    </w:p>
    <w:p w14:paraId="07201B21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75BD657A" w14:textId="77777777"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14:paraId="7DEAE4C4" w14:textId="7B4D4E2D" w:rsidR="00375BB7" w:rsidRPr="00FF61EF" w:rsidRDefault="00D50ADA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гр. </w:t>
      </w:r>
      <w:r w:rsidR="005F1E71">
        <w:rPr>
          <w:sz w:val="28"/>
          <w:szCs w:val="28"/>
        </w:rPr>
        <w:t>БЭУ-23-ЦТ1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  <w:t xml:space="preserve"> </w:t>
      </w:r>
      <w:r w:rsidR="005F1E71">
        <w:rPr>
          <w:sz w:val="28"/>
          <w:szCs w:val="28"/>
        </w:rPr>
        <w:t>Д.Д. Толстова</w:t>
      </w:r>
    </w:p>
    <w:p w14:paraId="37571F53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4599130" w14:textId="77777777"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Руководитель практики от кафедры: </w:t>
      </w:r>
    </w:p>
    <w:p w14:paraId="1B23B6B5" w14:textId="77777777" w:rsidR="00375BB7" w:rsidRDefault="00375BB7">
      <w:pPr>
        <w:rPr>
          <w:color w:val="000000"/>
          <w:sz w:val="28"/>
          <w:szCs w:val="28"/>
        </w:rPr>
      </w:pPr>
    </w:p>
    <w:p w14:paraId="4424F02E" w14:textId="71C4CE3F" w:rsidR="00375BB7" w:rsidRPr="006A449B" w:rsidRDefault="00D50ADA">
      <w:pPr>
        <w:jc w:val="both"/>
        <w:rPr>
          <w:sz w:val="28"/>
          <w:szCs w:val="28"/>
        </w:rPr>
      </w:pPr>
      <w:r w:rsidRPr="006A449B">
        <w:rPr>
          <w:sz w:val="28"/>
          <w:szCs w:val="28"/>
        </w:rPr>
        <w:t>канд. экон. наук, доцент</w:t>
      </w:r>
      <w:r w:rsidRPr="006A449B">
        <w:rPr>
          <w:sz w:val="28"/>
          <w:szCs w:val="28"/>
        </w:rPr>
        <w:tab/>
      </w:r>
      <w:r w:rsidRPr="006A449B">
        <w:rPr>
          <w:sz w:val="28"/>
          <w:szCs w:val="28"/>
        </w:rPr>
        <w:tab/>
        <w:t>__</w:t>
      </w:r>
      <w:r w:rsidR="005F1E71">
        <w:rPr>
          <w:sz w:val="28"/>
          <w:szCs w:val="28"/>
        </w:rPr>
        <w:t>_____________</w:t>
      </w:r>
      <w:r w:rsidR="005F1E71">
        <w:rPr>
          <w:sz w:val="28"/>
          <w:szCs w:val="28"/>
        </w:rPr>
        <w:tab/>
      </w:r>
      <w:r w:rsidR="005F1E71">
        <w:rPr>
          <w:sz w:val="28"/>
          <w:szCs w:val="28"/>
        </w:rPr>
        <w:tab/>
        <w:t xml:space="preserve">   Г.Г. Романова</w:t>
      </w:r>
    </w:p>
    <w:p w14:paraId="581EF7EA" w14:textId="77777777" w:rsidR="00375BB7" w:rsidRPr="006A449B" w:rsidRDefault="00375BB7">
      <w:pPr>
        <w:jc w:val="both"/>
        <w:rPr>
          <w:sz w:val="28"/>
          <w:szCs w:val="28"/>
        </w:rPr>
      </w:pPr>
    </w:p>
    <w:p w14:paraId="3719B8BB" w14:textId="77777777" w:rsidR="00375BB7" w:rsidRPr="006A449B" w:rsidRDefault="00375BB7">
      <w:pPr>
        <w:jc w:val="both"/>
        <w:rPr>
          <w:sz w:val="28"/>
          <w:szCs w:val="28"/>
        </w:rPr>
      </w:pPr>
    </w:p>
    <w:p w14:paraId="70D0A6E9" w14:textId="77777777" w:rsidR="00375BB7" w:rsidRPr="006A449B" w:rsidRDefault="00D50ADA">
      <w:pPr>
        <w:jc w:val="both"/>
        <w:rPr>
          <w:sz w:val="28"/>
          <w:szCs w:val="28"/>
        </w:rPr>
      </w:pPr>
      <w:proofErr w:type="spellStart"/>
      <w:r w:rsidRPr="006A449B">
        <w:rPr>
          <w:sz w:val="28"/>
          <w:szCs w:val="28"/>
        </w:rPr>
        <w:t>Нормоконтролер</w:t>
      </w:r>
      <w:proofErr w:type="spellEnd"/>
    </w:p>
    <w:p w14:paraId="0FA035B4" w14:textId="77777777" w:rsidR="00375BB7" w:rsidRPr="006A449B" w:rsidRDefault="00D50ADA">
      <w:pPr>
        <w:jc w:val="both"/>
        <w:rPr>
          <w:sz w:val="28"/>
          <w:szCs w:val="28"/>
        </w:rPr>
      </w:pPr>
      <w:r w:rsidRPr="006A449B">
        <w:rPr>
          <w:sz w:val="28"/>
          <w:szCs w:val="28"/>
        </w:rPr>
        <w:t xml:space="preserve">канд. экон. наук, </w:t>
      </w:r>
    </w:p>
    <w:p w14:paraId="1038F404" w14:textId="107E851C" w:rsidR="00375BB7" w:rsidRPr="006A449B" w:rsidRDefault="002C52F1">
      <w:pPr>
        <w:jc w:val="both"/>
        <w:rPr>
          <w:sz w:val="28"/>
          <w:szCs w:val="28"/>
        </w:rPr>
      </w:pPr>
      <w:r w:rsidRPr="006A449B">
        <w:rPr>
          <w:sz w:val="28"/>
          <w:szCs w:val="28"/>
        </w:rPr>
        <w:t>доцент</w:t>
      </w:r>
      <w:r w:rsidRPr="006A449B">
        <w:rPr>
          <w:sz w:val="28"/>
          <w:szCs w:val="28"/>
        </w:rPr>
        <w:tab/>
      </w:r>
      <w:r w:rsidRPr="006A449B">
        <w:rPr>
          <w:sz w:val="28"/>
          <w:szCs w:val="28"/>
        </w:rPr>
        <w:tab/>
      </w:r>
      <w:r w:rsidR="00D50ADA" w:rsidRPr="006A449B">
        <w:rPr>
          <w:sz w:val="28"/>
          <w:szCs w:val="28"/>
        </w:rPr>
        <w:tab/>
      </w:r>
      <w:r w:rsidR="00D50ADA" w:rsidRPr="006A449B">
        <w:rPr>
          <w:sz w:val="28"/>
          <w:szCs w:val="28"/>
        </w:rPr>
        <w:tab/>
      </w:r>
      <w:r w:rsidR="00D50ADA" w:rsidRPr="006A449B">
        <w:rPr>
          <w:sz w:val="28"/>
          <w:szCs w:val="28"/>
        </w:rPr>
        <w:tab/>
        <w:t>__</w:t>
      </w:r>
      <w:r w:rsidR="005F1E71">
        <w:rPr>
          <w:sz w:val="28"/>
          <w:szCs w:val="28"/>
        </w:rPr>
        <w:t>_____________</w:t>
      </w:r>
      <w:r w:rsidR="005F1E71">
        <w:rPr>
          <w:sz w:val="28"/>
          <w:szCs w:val="28"/>
        </w:rPr>
        <w:tab/>
      </w:r>
      <w:r w:rsidR="005F1E71">
        <w:rPr>
          <w:sz w:val="28"/>
          <w:szCs w:val="28"/>
        </w:rPr>
        <w:tab/>
        <w:t xml:space="preserve">   </w:t>
      </w:r>
      <w:r w:rsidR="00E435E0">
        <w:rPr>
          <w:sz w:val="28"/>
          <w:szCs w:val="28"/>
        </w:rPr>
        <w:t>Г.Г. Романова</w:t>
      </w:r>
    </w:p>
    <w:p w14:paraId="73F5E4B6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3B542137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58B01A4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60CAAF11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AAB0BBF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ED5D1E8" w14:textId="77777777" w:rsidR="00375BB7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Владивосток 2024</w:t>
      </w:r>
    </w:p>
    <w:p w14:paraId="064D460B" w14:textId="77777777" w:rsidR="000A1F50" w:rsidRDefault="000A1F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5D84C5D2" w14:textId="77777777" w:rsidR="000A1F50" w:rsidRDefault="000A1F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14:paraId="6EEE7FCA" w14:textId="7DB184C5" w:rsidR="00FF61EF" w:rsidRPr="000A1F50" w:rsidRDefault="00FF61EF" w:rsidP="000A1F5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  <w:sectPr w:rsidR="00FF61EF" w:rsidRPr="000A1F50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bookmarkStart w:id="0" w:name="_GoBack"/>
      <w:bookmarkEnd w:id="0"/>
    </w:p>
    <w:p w14:paraId="54E18B72" w14:textId="77777777" w:rsidR="00375BB7" w:rsidRDefault="00D50ADA">
      <w:pPr>
        <w:jc w:val="center"/>
        <w:rPr>
          <w:b/>
        </w:rPr>
      </w:pPr>
      <w:r>
        <w:rPr>
          <w:b/>
        </w:rPr>
        <w:lastRenderedPageBreak/>
        <w:t>ЛИСТ СОЦИАЛЬНОЙ АКТИВНОСТИ</w:t>
      </w:r>
    </w:p>
    <w:p w14:paraId="6BAF6915" w14:textId="77777777" w:rsidR="00375BB7" w:rsidRDefault="00375BB7">
      <w:pPr>
        <w:shd w:val="clear" w:color="auto" w:fill="FFFFFF"/>
        <w:tabs>
          <w:tab w:val="left" w:pos="6237"/>
        </w:tabs>
        <w:rPr>
          <w:b/>
        </w:rPr>
      </w:pPr>
    </w:p>
    <w:p w14:paraId="435F2E35" w14:textId="6719B653" w:rsidR="00375BB7" w:rsidRDefault="00D50ADA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 w:rsidR="005F1E71">
        <w:rPr>
          <w:u w:val="single"/>
        </w:rPr>
        <w:t>Толстова Диана Дмитриевна</w:t>
      </w:r>
      <w:r>
        <w:rPr>
          <w:u w:val="single"/>
        </w:rPr>
        <w:tab/>
        <w:t>_________________________</w:t>
      </w:r>
    </w:p>
    <w:p w14:paraId="357C9087" w14:textId="77777777" w:rsidR="00375BB7" w:rsidRDefault="00D50ADA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06C16CC1" w14:textId="60746CEF" w:rsidR="00375BB7" w:rsidRDefault="00D50ADA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>
        <w:t xml:space="preserve">Кафедра </w:t>
      </w:r>
      <w:r>
        <w:rPr>
          <w:u w:val="single"/>
        </w:rPr>
        <w:tab/>
        <w:t>экономики и управления____</w:t>
      </w:r>
      <w:proofErr w:type="spellStart"/>
      <w:r>
        <w:t>гр</w:t>
      </w:r>
      <w:proofErr w:type="spellEnd"/>
      <w:r>
        <w:t xml:space="preserve">. </w:t>
      </w:r>
      <w:r>
        <w:rPr>
          <w:u w:val="single"/>
        </w:rPr>
        <w:tab/>
      </w:r>
      <w:r w:rsidRPr="00FF61EF">
        <w:rPr>
          <w:u w:val="single"/>
        </w:rPr>
        <w:t>Б</w:t>
      </w:r>
      <w:r w:rsidR="00FF61EF">
        <w:rPr>
          <w:u w:val="single"/>
        </w:rPr>
        <w:t>ЭУ-23-</w:t>
      </w:r>
      <w:r w:rsidR="005F1E71">
        <w:rPr>
          <w:u w:val="single"/>
        </w:rPr>
        <w:t>ЦТ</w:t>
      </w:r>
      <w:r w:rsidR="00FF61EF">
        <w:rPr>
          <w:u w:val="single"/>
        </w:rPr>
        <w:t>1</w:t>
      </w:r>
      <w:r w:rsidRPr="00FF61EF">
        <w:rPr>
          <w:u w:val="single"/>
        </w:rPr>
        <w:tab/>
        <w:t>_________________________</w:t>
      </w:r>
    </w:p>
    <w:p w14:paraId="4575D632" w14:textId="77777777" w:rsidR="00375BB7" w:rsidRDefault="00375BB7">
      <w:pPr>
        <w:rPr>
          <w:b/>
        </w:rPr>
      </w:pPr>
      <w:bookmarkStart w:id="1" w:name="_heading=h.gjdgxs" w:colFirst="0" w:colLast="0"/>
      <w:bookmarkEnd w:id="1"/>
    </w:p>
    <w:p w14:paraId="54A70AD6" w14:textId="7CAA0615" w:rsidR="00375BB7" w:rsidRDefault="00D50ADA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 w:rsidR="005F1E71">
        <w:rPr>
          <w:u w:val="single"/>
        </w:rPr>
        <w:t>Романова Галина Григорьевна</w:t>
      </w:r>
      <w:r>
        <w:rPr>
          <w:u w:val="single"/>
        </w:rPr>
        <w:t>__</w:t>
      </w:r>
      <w:r>
        <w:rPr>
          <w:u w:val="single"/>
        </w:rPr>
        <w:tab/>
        <w:t>_________________________</w:t>
      </w:r>
    </w:p>
    <w:p w14:paraId="2757A94E" w14:textId="77777777" w:rsidR="00375BB7" w:rsidRDefault="00D50ADA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6906EEF3" w14:textId="77777777" w:rsidR="00375BB7" w:rsidRDefault="00375BB7">
      <w:pPr>
        <w:jc w:val="center"/>
      </w:pPr>
    </w:p>
    <w:p w14:paraId="4A09C368" w14:textId="77777777" w:rsidR="00375BB7" w:rsidRDefault="00D50ADA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739A5288" w14:textId="77777777" w:rsidR="00375BB7" w:rsidRDefault="00D50ADA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14:paraId="025D1EE0" w14:textId="77777777" w:rsidR="00375BB7" w:rsidRDefault="00D50ADA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49762767" w14:textId="77777777" w:rsidR="00375BB7" w:rsidRDefault="00375BB7">
      <w:pPr>
        <w:jc w:val="right"/>
        <w:rPr>
          <w:color w:val="000000"/>
        </w:rPr>
      </w:pPr>
    </w:p>
    <w:p w14:paraId="54D284D1" w14:textId="77777777" w:rsidR="00375BB7" w:rsidRDefault="00D50ADA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2B3E3412" w14:textId="77777777" w:rsidR="00375BB7" w:rsidRDefault="00D50ADA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14:paraId="0C6070D5" w14:textId="77777777" w:rsidR="00375BB7" w:rsidRDefault="00375BB7">
      <w:pPr>
        <w:jc w:val="center"/>
      </w:pPr>
    </w:p>
    <w:p w14:paraId="6AD54A22" w14:textId="77777777" w:rsidR="00D50ADA" w:rsidRDefault="00D50ADA" w:rsidP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1389E162" w14:textId="77777777" w:rsidR="00D50ADA" w:rsidRDefault="00D50ADA" w:rsidP="00D50ADA">
      <w:pPr>
        <w:rPr>
          <w:b/>
        </w:rPr>
      </w:pPr>
    </w:p>
    <w:p w14:paraId="2B9816CA" w14:textId="77777777" w:rsidR="00375BB7" w:rsidRPr="00FF61EF" w:rsidRDefault="00D50ADA" w:rsidP="00D50ADA">
      <w:pPr>
        <w:rPr>
          <w:b/>
        </w:rPr>
      </w:pPr>
      <w:r w:rsidRPr="00D50ADA">
        <w:rPr>
          <w:b/>
        </w:rPr>
        <w:t xml:space="preserve">Срок сдачи: </w:t>
      </w:r>
      <w:r w:rsidRPr="00FF61EF">
        <w:t>первая учебная неделя III семестра 2024 г.</w:t>
      </w:r>
    </w:p>
    <w:p w14:paraId="04AF00FA" w14:textId="77777777" w:rsidR="00375BB7" w:rsidRDefault="00D50ADA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48C53622" w14:textId="77777777" w:rsidR="00375BB7" w:rsidRDefault="00D50ADA">
      <w:bookmarkStart w:id="2" w:name="_heading=h.30j0zll" w:colFirst="0" w:colLast="0"/>
      <w:bookmarkEnd w:id="2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50BAA2D9" w14:textId="77777777" w:rsidR="00375BB7" w:rsidRDefault="00D50ADA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23063946" w14:textId="77777777" w:rsidR="00375BB7" w:rsidRDefault="00D50ADA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40CFEF1F" w14:textId="77777777" w:rsidR="00375BB7" w:rsidRDefault="00D50ADA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0415570D" w14:textId="77777777" w:rsidR="00D50ADA" w:rsidRDefault="00D50ADA" w:rsidP="00D50ADA">
      <w:pPr>
        <w:jc w:val="both"/>
        <w:rPr>
          <w:color w:val="000000"/>
        </w:rPr>
      </w:pPr>
    </w:p>
    <w:p w14:paraId="41B93895" w14:textId="77777777" w:rsidR="00D50ADA" w:rsidRPr="00386AE5" w:rsidRDefault="00D50ADA" w:rsidP="00D50ADA">
      <w:pPr>
        <w:jc w:val="both"/>
      </w:pPr>
      <w:r w:rsidRPr="00386AE5">
        <w:rPr>
          <w:color w:val="000000"/>
        </w:rPr>
        <w:t>Руководитель практики</w:t>
      </w:r>
    </w:p>
    <w:p w14:paraId="79BC8212" w14:textId="6AC94CBD" w:rsidR="00D50ADA" w:rsidRPr="00FF61EF" w:rsidRDefault="00D50ADA" w:rsidP="00D50ADA">
      <w:pPr>
        <w:spacing w:after="120"/>
        <w:jc w:val="both"/>
      </w:pPr>
      <w:r w:rsidRPr="00FF61EF">
        <w:t xml:space="preserve">к.э.н., доцент кафедры экономики и управления  </w:t>
      </w:r>
      <w:r w:rsidR="005F1E71">
        <w:t>          ____________            Г.Г. Романова</w:t>
      </w:r>
    </w:p>
    <w:p w14:paraId="4FD6D37D" w14:textId="529586D2" w:rsidR="00375BB7" w:rsidRDefault="00D50ADA" w:rsidP="00D50ADA">
      <w:r w:rsidRPr="00FF61EF">
        <w:t xml:space="preserve">Задание получил: </w:t>
      </w:r>
      <w:r w:rsidRPr="00FF61EF">
        <w:tab/>
        <w:t xml:space="preserve">                                                           ____________          </w:t>
      </w:r>
      <w:r w:rsidR="005F1E71">
        <w:t xml:space="preserve"> Д.Д. Толстова</w:t>
      </w:r>
      <w:r>
        <w:br w:type="page"/>
      </w:r>
    </w:p>
    <w:p w14:paraId="7F7C526D" w14:textId="77777777" w:rsidR="00375BB7" w:rsidRDefault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14:paraId="5F730EA4" w14:textId="77777777" w:rsidR="00375BB7" w:rsidRDefault="00375BB7">
      <w:pPr>
        <w:jc w:val="center"/>
      </w:pPr>
    </w:p>
    <w:tbl>
      <w:tblPr>
        <w:tblStyle w:val="aa"/>
        <w:tblW w:w="14858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2586"/>
        <w:gridCol w:w="5628"/>
        <w:gridCol w:w="1152"/>
        <w:gridCol w:w="1602"/>
        <w:gridCol w:w="2077"/>
        <w:gridCol w:w="1813"/>
      </w:tblGrid>
      <w:tr w:rsidR="00375BB7" w14:paraId="4491867E" w14:textId="77777777" w:rsidTr="00FF61EF">
        <w:trPr>
          <w:trHeight w:val="10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058AE9" w14:textId="77777777" w:rsidR="00375BB7" w:rsidRDefault="00D50ADA">
            <w:pPr>
              <w:jc w:val="center"/>
            </w:pPr>
            <w:r>
              <w:t>Вид работы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AEE49C" w14:textId="77777777" w:rsidR="00375BB7" w:rsidRDefault="00D50ADA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8517F3" w14:textId="77777777" w:rsidR="00375BB7" w:rsidRDefault="00D50ADA">
            <w:pPr>
              <w:jc w:val="center"/>
            </w:pPr>
            <w:r>
              <w:t>Дата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F4B8F8" w14:textId="77777777" w:rsidR="00375BB7" w:rsidRDefault="00D50ADA">
            <w:pPr>
              <w:jc w:val="center"/>
            </w:pPr>
            <w:r>
              <w:t>Количество отработан-</w:t>
            </w:r>
          </w:p>
          <w:p w14:paraId="3A68C6F4" w14:textId="77777777" w:rsidR="00375BB7" w:rsidRDefault="00D50ADA">
            <w:pPr>
              <w:jc w:val="center"/>
            </w:pPr>
            <w:proofErr w:type="spellStart"/>
            <w:r>
              <w:t>ных</w:t>
            </w:r>
            <w:proofErr w:type="spellEnd"/>
            <w:r>
              <w:t xml:space="preserve"> часов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555B5" w14:textId="77777777" w:rsidR="00375BB7" w:rsidRDefault="00D50ADA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D5DD24" w14:textId="77777777" w:rsidR="00375BB7" w:rsidRDefault="00D50ADA">
            <w:pPr>
              <w:jc w:val="center"/>
            </w:pPr>
            <w:r>
              <w:t>Руководитель практики / проекта</w:t>
            </w:r>
          </w:p>
        </w:tc>
      </w:tr>
      <w:tr w:rsidR="00375BB7" w14:paraId="6C745358" w14:textId="77777777" w:rsidTr="00FF61EF">
        <w:trPr>
          <w:trHeight w:val="58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E17681" w14:textId="77777777" w:rsidR="00375BB7" w:rsidRDefault="00D50ADA">
            <w:r>
              <w:t>Организационное собрание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8BE776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3B8757" w14:textId="675059A2" w:rsidR="00375BB7" w:rsidRDefault="00FF61EF">
            <w:pPr>
              <w:jc w:val="center"/>
            </w:pPr>
            <w:r>
              <w:t>27.09.23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C3D69F" w14:textId="690B0DD3" w:rsidR="00375BB7" w:rsidRDefault="00FF61EF">
            <w:pPr>
              <w:jc w:val="center"/>
            </w:pPr>
            <w:r>
              <w:t>2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50D4636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B6527" w14:textId="77777777" w:rsidR="00375BB7" w:rsidRDefault="00375BB7">
            <w:pPr>
              <w:jc w:val="center"/>
            </w:pPr>
          </w:p>
        </w:tc>
      </w:tr>
      <w:tr w:rsidR="00375BB7" w14:paraId="3DA797E2" w14:textId="77777777" w:rsidTr="00FF61EF">
        <w:trPr>
          <w:trHeight w:val="14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4C217B" w14:textId="77777777" w:rsidR="00375BB7" w:rsidRDefault="00D50ADA">
            <w:r>
              <w:t>Проект «За чистый университет»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AD30D7" w14:textId="5BDC0294" w:rsidR="00375BB7" w:rsidRDefault="00106D79">
            <w:pPr>
              <w:jc w:val="center"/>
            </w:pPr>
            <w:r>
              <w:t>УСПТ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379B0B" w14:textId="5FD6AB50" w:rsidR="00375BB7" w:rsidRDefault="00106D79">
            <w:r>
              <w:t>22.05.24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43E744" w14:textId="4977002B" w:rsidR="00375BB7" w:rsidRDefault="00106D79" w:rsidP="00106D79">
            <w:pPr>
              <w:jc w:val="center"/>
            </w:pPr>
            <w:r>
              <w:t>4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BCF41" w14:textId="77777777" w:rsidR="00375BB7" w:rsidRDefault="00375BB7"/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1AC941" w14:textId="332C013B" w:rsidR="00375BB7" w:rsidRDefault="000A1F50">
            <w:r w:rsidRPr="000A1F50">
              <w:t>Г.Г. Романова</w:t>
            </w:r>
          </w:p>
        </w:tc>
      </w:tr>
      <w:tr w:rsidR="00106D79" w14:paraId="0D3E7A7C" w14:textId="77777777" w:rsidTr="00A83BA5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7A87B3" w14:textId="77777777" w:rsidR="00106D79" w:rsidRDefault="00106D79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B4CC9F" w14:textId="18C1733A" w:rsidR="00106D79" w:rsidRDefault="00106D79">
            <w:pPr>
              <w:jc w:val="center"/>
            </w:pPr>
            <w:r>
              <w:t>УСПТ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1ACD80" w14:textId="10FDFA72" w:rsidR="00106D79" w:rsidRDefault="00106D79">
            <w:pPr>
              <w:jc w:val="center"/>
            </w:pPr>
            <w:r>
              <w:t>27.10.23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4A63E4" w14:textId="53B8BF1F" w:rsidR="00106D79" w:rsidRDefault="00106D79">
            <w:pPr>
              <w:jc w:val="center"/>
            </w:pPr>
            <w:r>
              <w:t>3,5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E70B1B" w14:textId="77777777" w:rsidR="00106D79" w:rsidRDefault="00106D79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A1C63A" w14:textId="6FDBE2AD" w:rsidR="00106D79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106D79" w14:paraId="25292EE8" w14:textId="77777777" w:rsidTr="00A83BA5">
        <w:trPr>
          <w:trHeight w:val="360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EDB19A" w14:textId="77777777" w:rsidR="00106D79" w:rsidRDefault="00106D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C33085" w14:textId="4729B2E7" w:rsidR="00106D79" w:rsidRDefault="00106D79">
            <w:pPr>
              <w:jc w:val="center"/>
            </w:pPr>
            <w:r>
              <w:t>УСПТ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293469" w14:textId="1C4C41A3" w:rsidR="00106D79" w:rsidRDefault="00106D79">
            <w:pPr>
              <w:jc w:val="center"/>
            </w:pPr>
            <w:r>
              <w:t>31.10.23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CC6EAC" w14:textId="3E690C52" w:rsidR="00106D79" w:rsidRDefault="00106D79">
            <w:pPr>
              <w:jc w:val="center"/>
            </w:pPr>
            <w:r>
              <w:t>3,5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E7DBF" w14:textId="77777777" w:rsidR="00106D79" w:rsidRDefault="00106D79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AEA3E" w14:textId="44C1A1B5" w:rsidR="00106D79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106D79" w14:paraId="203AA7AD" w14:textId="77777777" w:rsidTr="00A83BA5">
        <w:trPr>
          <w:trHeight w:val="360"/>
        </w:trPr>
        <w:tc>
          <w:tcPr>
            <w:tcW w:w="2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F940B7" w14:textId="77777777" w:rsidR="00106D79" w:rsidRDefault="00106D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347C6D" w14:textId="1FADD8E4" w:rsidR="00106D79" w:rsidRDefault="00106D79">
            <w:pPr>
              <w:jc w:val="center"/>
            </w:pPr>
            <w:r>
              <w:t>УСПТ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965A89" w14:textId="6F868BC5" w:rsidR="00106D79" w:rsidRDefault="00106D79">
            <w:pPr>
              <w:jc w:val="center"/>
            </w:pPr>
            <w:r>
              <w:t>12.03.24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1BF3D7" w14:textId="5A7114D4" w:rsidR="00106D79" w:rsidRDefault="00106D79">
            <w:pPr>
              <w:jc w:val="center"/>
            </w:pPr>
            <w:r>
              <w:t>3,5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6502D" w14:textId="77777777" w:rsidR="00106D79" w:rsidRDefault="00106D79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1EBCB7" w14:textId="32806C3E" w:rsidR="00106D79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106D79" w14:paraId="62767431" w14:textId="77777777" w:rsidTr="00A83BA5">
        <w:trPr>
          <w:trHeight w:val="360"/>
        </w:trPr>
        <w:tc>
          <w:tcPr>
            <w:tcW w:w="2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4C9184" w14:textId="77777777" w:rsidR="00106D79" w:rsidRDefault="00106D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76904" w14:textId="4D4A0833" w:rsidR="00106D79" w:rsidRDefault="00106D79">
            <w:pPr>
              <w:jc w:val="center"/>
            </w:pPr>
            <w:r>
              <w:t>УСПТ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04A628" w14:textId="685A68E2" w:rsidR="00106D79" w:rsidRDefault="00106D79">
            <w:pPr>
              <w:jc w:val="center"/>
            </w:pPr>
            <w:r>
              <w:t>13.03.24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670EFE" w14:textId="2CAC5083" w:rsidR="00106D79" w:rsidRDefault="00106D79">
            <w:pPr>
              <w:jc w:val="center"/>
            </w:pPr>
            <w:r>
              <w:t>3,5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70488" w14:textId="77777777" w:rsidR="00106D79" w:rsidRDefault="00106D79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35C295" w14:textId="56023F77" w:rsidR="00106D79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375BB7" w14:paraId="70A54F6B" w14:textId="77777777" w:rsidTr="00FF61EF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3F609B" w14:textId="77777777" w:rsidR="00375BB7" w:rsidRDefault="00D50ADA"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69DC18" w14:textId="64A8CBB9" w:rsidR="00375BB7" w:rsidRDefault="005F1E71">
            <w:pPr>
              <w:jc w:val="center"/>
            </w:pPr>
            <w:r>
              <w:t>ЦРШС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2D70FD" w14:textId="1C5A4D22" w:rsidR="00375BB7" w:rsidRDefault="005F1E71">
            <w:pPr>
              <w:jc w:val="center"/>
            </w:pPr>
            <w:r>
              <w:t>16.04.24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5485E3" w14:textId="79396002" w:rsidR="00375BB7" w:rsidRDefault="005F1E71">
            <w:pPr>
              <w:jc w:val="center"/>
            </w:pPr>
            <w:r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0FF21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68482A" w14:textId="2F6FC343" w:rsidR="00375BB7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375BB7" w14:paraId="07166AFC" w14:textId="77777777" w:rsidTr="00FF61EF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E4A5BF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75D31" w14:textId="3A9C61A2" w:rsidR="00375BB7" w:rsidRDefault="005F1E71">
            <w:pPr>
              <w:jc w:val="center"/>
            </w:pPr>
            <w:r>
              <w:t>Кафедра ЭУ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7EDB3F" w14:textId="4F4DDD8E" w:rsidR="00375BB7" w:rsidRDefault="005F1E71">
            <w:pPr>
              <w:jc w:val="center"/>
            </w:pPr>
            <w:r>
              <w:t>07.06.24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DCD70" w14:textId="29251B3F" w:rsidR="00375BB7" w:rsidRDefault="005F1E71">
            <w:pPr>
              <w:jc w:val="center"/>
            </w:pPr>
            <w:r>
              <w:t>25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F1B74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BCFBD8" w14:textId="10EA4576" w:rsidR="00375BB7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375BB7" w14:paraId="67F2B942" w14:textId="77777777" w:rsidTr="00FF61EF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12ED0A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1C418C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0B5214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58BF4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EE3EF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AF2D4" w14:textId="77777777" w:rsidR="00375BB7" w:rsidRDefault="00375BB7">
            <w:pPr>
              <w:jc w:val="center"/>
            </w:pPr>
          </w:p>
        </w:tc>
      </w:tr>
      <w:tr w:rsidR="00375BB7" w14:paraId="1E3418DA" w14:textId="77777777" w:rsidTr="00FF61EF">
        <w:trPr>
          <w:trHeight w:val="51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B9F7C2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62C510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2ECCC2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71EF10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D28AF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3E7C51" w14:textId="77777777" w:rsidR="00375BB7" w:rsidRDefault="00375BB7">
            <w:pPr>
              <w:jc w:val="center"/>
            </w:pPr>
          </w:p>
        </w:tc>
      </w:tr>
      <w:tr w:rsidR="00375BB7" w14:paraId="65CD6C10" w14:textId="77777777" w:rsidTr="00FF61EF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AA2C79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91086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BB41B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B937F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DA4D57F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9F5003" w14:textId="77777777" w:rsidR="00375BB7" w:rsidRDefault="00375BB7">
            <w:pPr>
              <w:jc w:val="center"/>
            </w:pPr>
          </w:p>
        </w:tc>
      </w:tr>
      <w:tr w:rsidR="00375BB7" w14:paraId="62D4B165" w14:textId="77777777" w:rsidTr="00FF61EF">
        <w:trPr>
          <w:trHeight w:val="37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B78E03" w14:textId="77777777" w:rsidR="00375BB7" w:rsidRDefault="00D50ADA">
            <w:r>
              <w:t xml:space="preserve">Участие в мероприятиях по профилактике </w:t>
            </w:r>
            <w:r>
              <w:lastRenderedPageBreak/>
              <w:t>распространения идеологии терроризма, национализма, экстремизма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FC7A7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2B4536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ADF89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E907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681AB1" w14:textId="77777777" w:rsidR="00375BB7" w:rsidRDefault="00375BB7">
            <w:pPr>
              <w:jc w:val="center"/>
            </w:pPr>
          </w:p>
        </w:tc>
      </w:tr>
      <w:tr w:rsidR="00375BB7" w14:paraId="567C56F6" w14:textId="77777777" w:rsidTr="00FF61EF">
        <w:trPr>
          <w:trHeight w:val="37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A65945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BB5CEB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E88DB2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90B5D6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BA39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A0CA43" w14:textId="77777777" w:rsidR="00375BB7" w:rsidRDefault="00375BB7">
            <w:pPr>
              <w:jc w:val="center"/>
            </w:pPr>
          </w:p>
        </w:tc>
      </w:tr>
      <w:tr w:rsidR="00375BB7" w14:paraId="5364B2A1" w14:textId="77777777" w:rsidTr="00FF61EF">
        <w:trPr>
          <w:trHeight w:val="605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21077C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29245F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6521F5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D49EDA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EBEF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0E0864" w14:textId="77777777" w:rsidR="00375BB7" w:rsidRDefault="00375BB7">
            <w:pPr>
              <w:jc w:val="center"/>
            </w:pPr>
          </w:p>
        </w:tc>
      </w:tr>
      <w:tr w:rsidR="00375BB7" w14:paraId="073B6FAB" w14:textId="77777777" w:rsidTr="00FF61EF">
        <w:trPr>
          <w:trHeight w:val="276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259D35" w14:textId="77777777" w:rsidR="00375BB7" w:rsidRDefault="00D50ADA">
            <w: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0CE87A" w14:textId="4D122E2B" w:rsidR="00375BB7" w:rsidRDefault="005F1E71">
            <w:pPr>
              <w:jc w:val="center"/>
            </w:pPr>
            <w:r>
              <w:t>Кафедра ЭУ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3F4B36" w14:textId="07F4DEA9" w:rsidR="00375BB7" w:rsidRDefault="00BD2604">
            <w:pPr>
              <w:jc w:val="center"/>
            </w:pPr>
            <w:r>
              <w:t>29.02.24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54DFB" w14:textId="5E13DFF8" w:rsidR="00375BB7" w:rsidRDefault="005F1E71">
            <w:pPr>
              <w:jc w:val="center"/>
            </w:pPr>
            <w:r>
              <w:t>1,5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574C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0AD288" w14:textId="6CEE9E84" w:rsidR="00375BB7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375BB7" w14:paraId="14CE02B9" w14:textId="77777777" w:rsidTr="00FF61EF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37B8CF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B98DD5" w14:textId="4D81FB2A" w:rsidR="00375BB7" w:rsidRDefault="005F1E71">
            <w:pPr>
              <w:jc w:val="center"/>
            </w:pPr>
            <w:r>
              <w:t>ЦВ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82D370" w14:textId="4633FFCC" w:rsidR="00375BB7" w:rsidRDefault="005F1E71">
            <w:pPr>
              <w:jc w:val="center"/>
            </w:pPr>
            <w:r>
              <w:t>12.04. – 07.05.24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F625DD" w14:textId="2F0650EA" w:rsidR="00375BB7" w:rsidRDefault="005F1E71">
            <w:pPr>
              <w:jc w:val="center"/>
            </w:pPr>
            <w:r>
              <w:t>18,5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4F46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490EEA" w14:textId="5ADC48BF" w:rsidR="00375BB7" w:rsidRDefault="000A1F50">
            <w:pPr>
              <w:jc w:val="center"/>
            </w:pPr>
            <w:r w:rsidRPr="000A1F50">
              <w:t>Г.Г. Романова</w:t>
            </w:r>
          </w:p>
        </w:tc>
      </w:tr>
      <w:tr w:rsidR="00375BB7" w14:paraId="23211949" w14:textId="77777777" w:rsidTr="00FF61EF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4B3345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FAC384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2B9CE8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2F5716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A290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65314C" w14:textId="77777777" w:rsidR="00375BB7" w:rsidRDefault="00375BB7">
            <w:pPr>
              <w:jc w:val="center"/>
            </w:pPr>
          </w:p>
        </w:tc>
      </w:tr>
      <w:tr w:rsidR="00375BB7" w14:paraId="1B9404C5" w14:textId="77777777" w:rsidTr="00FF61EF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D3D5E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C26E64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1B9E2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14FEDA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AC50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BC5EF6" w14:textId="77777777" w:rsidR="00375BB7" w:rsidRDefault="00375BB7">
            <w:pPr>
              <w:jc w:val="center"/>
            </w:pPr>
          </w:p>
        </w:tc>
      </w:tr>
      <w:tr w:rsidR="00375BB7" w14:paraId="213E154F" w14:textId="77777777" w:rsidTr="00FF61EF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87C7B8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05A2A1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3CCA96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34BD01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810B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BA46E1" w14:textId="77777777" w:rsidR="00375BB7" w:rsidRDefault="00375BB7">
            <w:pPr>
              <w:jc w:val="center"/>
            </w:pPr>
          </w:p>
        </w:tc>
      </w:tr>
      <w:tr w:rsidR="00375BB7" w14:paraId="3BA6B452" w14:textId="77777777" w:rsidTr="00FF61EF">
        <w:trPr>
          <w:trHeight w:val="584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C43CEE" w14:textId="77777777" w:rsidR="00375BB7" w:rsidRDefault="00D50ADA">
            <w:pPr>
              <w:jc w:val="center"/>
            </w:pPr>
            <w:r>
              <w:t>Итого</w:t>
            </w:r>
          </w:p>
        </w:tc>
        <w:tc>
          <w:tcPr>
            <w:tcW w:w="5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2705F" w14:textId="77777777" w:rsidR="00375BB7" w:rsidRDefault="00375BB7">
            <w:pPr>
              <w:jc w:val="center"/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7DB44B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7A7B89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20BE3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EEEA7D" w14:textId="77777777" w:rsidR="00375BB7" w:rsidRDefault="00375BB7">
            <w:pPr>
              <w:jc w:val="center"/>
            </w:pPr>
          </w:p>
        </w:tc>
      </w:tr>
    </w:tbl>
    <w:p w14:paraId="056091D2" w14:textId="77777777" w:rsidR="00375BB7" w:rsidRDefault="00D50ADA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Оценка </w:t>
      </w:r>
      <w:r w:rsidRPr="00BD2604"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практики______________</w:t>
      </w:r>
    </w:p>
    <w:p w14:paraId="64C6EB92" w14:textId="56DE153C" w:rsidR="00375BB7" w:rsidRPr="00BD2604" w:rsidRDefault="00D50ADA">
      <w:pPr>
        <w:rPr>
          <w:sz w:val="28"/>
          <w:szCs w:val="28"/>
        </w:rPr>
      </w:pPr>
      <w:r w:rsidRPr="00BD2604">
        <w:rPr>
          <w:sz w:val="28"/>
          <w:szCs w:val="28"/>
        </w:rPr>
        <w:t xml:space="preserve">Руководитель практики_____________________ </w:t>
      </w:r>
      <w:r w:rsidR="005F1E71">
        <w:rPr>
          <w:sz w:val="28"/>
          <w:szCs w:val="28"/>
        </w:rPr>
        <w:t>Г.Г. Романова</w:t>
      </w:r>
    </w:p>
    <w:p w14:paraId="3E48286A" w14:textId="77777777" w:rsidR="00375BB7" w:rsidRPr="00D50ADA" w:rsidRDefault="00D50ADA" w:rsidP="00D50ADA">
      <w:pPr>
        <w:ind w:firstLine="709"/>
        <w:rPr>
          <w:i/>
          <w:color w:val="FF0000"/>
          <w:sz w:val="20"/>
          <w:szCs w:val="20"/>
        </w:rPr>
        <w:sectPr w:rsidR="00375BB7" w:rsidRPr="00D50ADA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BD2604">
        <w:rPr>
          <w:i/>
          <w:sz w:val="28"/>
          <w:szCs w:val="28"/>
        </w:rPr>
        <w:t xml:space="preserve">                                         </w:t>
      </w:r>
      <w:r w:rsidRPr="00BD2604">
        <w:rPr>
          <w:i/>
          <w:sz w:val="20"/>
          <w:szCs w:val="20"/>
        </w:rPr>
        <w:t>ФИО, подпись</w:t>
      </w:r>
    </w:p>
    <w:p w14:paraId="71434551" w14:textId="77777777" w:rsidR="00375BB7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14:paraId="3CC73A53" w14:textId="5A9B9E16" w:rsidR="00375BB7" w:rsidRDefault="00D50ADA">
      <w:pPr>
        <w:spacing w:before="240" w:after="240"/>
        <w:jc w:val="both"/>
      </w:pPr>
      <w:r>
        <w:t xml:space="preserve">ФИО </w:t>
      </w:r>
      <w:proofErr w:type="spellStart"/>
      <w:r>
        <w:t>студента_________</w:t>
      </w:r>
      <w:r w:rsidR="005F1E71">
        <w:rPr>
          <w:u w:val="single"/>
        </w:rPr>
        <w:t>Толстова</w:t>
      </w:r>
      <w:proofErr w:type="spellEnd"/>
      <w:r w:rsidR="005F1E71">
        <w:rPr>
          <w:u w:val="single"/>
        </w:rPr>
        <w:t xml:space="preserve"> Диана Дмитриевна</w:t>
      </w:r>
      <w:r>
        <w:t>___________</w:t>
      </w:r>
    </w:p>
    <w:p w14:paraId="42154C68" w14:textId="20E19543" w:rsidR="00375BB7" w:rsidRDefault="00D50ADA">
      <w:pPr>
        <w:spacing w:before="240" w:after="240"/>
        <w:jc w:val="both"/>
      </w:pPr>
      <w:r>
        <w:t>Группа</w:t>
      </w:r>
      <w:r w:rsidRPr="00BD2604">
        <w:t>______________</w:t>
      </w:r>
      <w:r w:rsidR="00BD2604" w:rsidRPr="00BD2604">
        <w:rPr>
          <w:u w:val="single"/>
        </w:rPr>
        <w:t>БЭУ-23-</w:t>
      </w:r>
      <w:r w:rsidR="005F1E71">
        <w:rPr>
          <w:u w:val="single"/>
        </w:rPr>
        <w:t>ЦТ</w:t>
      </w:r>
      <w:r w:rsidR="00BD2604" w:rsidRPr="00BD2604">
        <w:rPr>
          <w:u w:val="single"/>
        </w:rPr>
        <w:t>1</w:t>
      </w:r>
      <w:r w:rsidR="00BD2604" w:rsidRPr="00BD2604">
        <w:t xml:space="preserve"> </w:t>
      </w:r>
      <w:r w:rsidRPr="00BD2604">
        <w:t>___________________________</w:t>
      </w:r>
    </w:p>
    <w:p w14:paraId="46210BD8" w14:textId="77777777" w:rsidR="00375BB7" w:rsidRDefault="00D50ADA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375BB7" w14:paraId="2CC143ED" w14:textId="77777777">
        <w:tc>
          <w:tcPr>
            <w:tcW w:w="642" w:type="dxa"/>
            <w:shd w:val="clear" w:color="auto" w:fill="auto"/>
            <w:vAlign w:val="center"/>
          </w:tcPr>
          <w:p w14:paraId="7CD0440B" w14:textId="77777777" w:rsidR="00375BB7" w:rsidRDefault="00D50ADA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5CCF4D62" w14:textId="77777777" w:rsidR="00375BB7" w:rsidRDefault="00D50ADA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7D89E51" w14:textId="77777777" w:rsidR="00375BB7" w:rsidRDefault="00D50ADA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C3E4A9C" w14:textId="77777777" w:rsidR="00375BB7" w:rsidRDefault="00D50ADA">
            <w:pPr>
              <w:spacing w:line="360" w:lineRule="auto"/>
              <w:jc w:val="center"/>
            </w:pPr>
            <w:r>
              <w:t>Нет</w:t>
            </w:r>
          </w:p>
        </w:tc>
      </w:tr>
      <w:tr w:rsidR="00375BB7" w14:paraId="413A9EF3" w14:textId="77777777">
        <w:tc>
          <w:tcPr>
            <w:tcW w:w="642" w:type="dxa"/>
            <w:shd w:val="clear" w:color="auto" w:fill="auto"/>
            <w:vAlign w:val="center"/>
          </w:tcPr>
          <w:p w14:paraId="0D579B51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74EE1916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6D4556B4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1C1F05" w14:textId="1D16A2FB" w:rsidR="00375BB7" w:rsidRDefault="003048A2" w:rsidP="003048A2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9DEBE63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55CBB878" w14:textId="77777777">
        <w:tc>
          <w:tcPr>
            <w:tcW w:w="642" w:type="dxa"/>
            <w:shd w:val="clear" w:color="auto" w:fill="auto"/>
            <w:vAlign w:val="center"/>
          </w:tcPr>
          <w:p w14:paraId="00F0B8F5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DF438F7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0D3A2AC9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B8811D7" w14:textId="08774BEE" w:rsidR="00375BB7" w:rsidRDefault="003048A2" w:rsidP="003048A2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E211265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446313ED" w14:textId="77777777">
        <w:tc>
          <w:tcPr>
            <w:tcW w:w="642" w:type="dxa"/>
            <w:shd w:val="clear" w:color="auto" w:fill="auto"/>
            <w:vAlign w:val="center"/>
          </w:tcPr>
          <w:p w14:paraId="0370BAED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6BFB5B8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53AB2058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704BB44" w14:textId="677B32ED" w:rsidR="00375BB7" w:rsidRDefault="003048A2" w:rsidP="003048A2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B90FDBD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6DC45E80" w14:textId="77777777">
        <w:tc>
          <w:tcPr>
            <w:tcW w:w="642" w:type="dxa"/>
            <w:shd w:val="clear" w:color="auto" w:fill="auto"/>
            <w:vAlign w:val="center"/>
          </w:tcPr>
          <w:p w14:paraId="280043E4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D393EAC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082612D9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7ADB173" w14:textId="7C5DA980" w:rsidR="00375BB7" w:rsidRDefault="003048A2" w:rsidP="003048A2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D7D5F79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49B6960B" w14:textId="77777777">
        <w:tc>
          <w:tcPr>
            <w:tcW w:w="642" w:type="dxa"/>
            <w:shd w:val="clear" w:color="auto" w:fill="auto"/>
            <w:vAlign w:val="center"/>
          </w:tcPr>
          <w:p w14:paraId="216A4186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04607040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02BEEE11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BFB918" w14:textId="303C99EC" w:rsidR="00375BB7" w:rsidRDefault="003048A2" w:rsidP="003048A2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32CD364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11E4B4EE" w14:textId="77777777">
        <w:tc>
          <w:tcPr>
            <w:tcW w:w="642" w:type="dxa"/>
            <w:shd w:val="clear" w:color="auto" w:fill="auto"/>
            <w:vAlign w:val="center"/>
          </w:tcPr>
          <w:p w14:paraId="7CA7015A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DEBE656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4DF048D5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26FA2F" w14:textId="1FE9C77B" w:rsidR="00375BB7" w:rsidRDefault="003048A2" w:rsidP="003048A2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05898A4" w14:textId="77777777" w:rsidR="00375BB7" w:rsidRDefault="00375BB7">
            <w:pPr>
              <w:spacing w:line="360" w:lineRule="auto"/>
              <w:jc w:val="both"/>
            </w:pPr>
          </w:p>
        </w:tc>
      </w:tr>
    </w:tbl>
    <w:p w14:paraId="3352BC72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375BB7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53677"/>
    <w:multiLevelType w:val="multilevel"/>
    <w:tmpl w:val="79E22F7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97174"/>
    <w:multiLevelType w:val="multilevel"/>
    <w:tmpl w:val="9FBC630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BB7"/>
    <w:rsid w:val="000A1F50"/>
    <w:rsid w:val="00106D79"/>
    <w:rsid w:val="002C52F1"/>
    <w:rsid w:val="003048A2"/>
    <w:rsid w:val="00375BB7"/>
    <w:rsid w:val="005F1E71"/>
    <w:rsid w:val="006A449B"/>
    <w:rsid w:val="00BD2604"/>
    <w:rsid w:val="00D50ADA"/>
    <w:rsid w:val="00E435E0"/>
    <w:rsid w:val="00F97720"/>
    <w:rsid w:val="00FF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F7570"/>
  <w15:docId w15:val="{EB48485A-1EE6-4334-811D-A588BC62D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26973EC7</Template>
  <TotalTime>0</TotalTime>
  <Pages>5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Толстова Диана</cp:lastModifiedBy>
  <cp:revision>2</cp:revision>
  <dcterms:created xsi:type="dcterms:W3CDTF">2024-09-23T00:40:00Z</dcterms:created>
  <dcterms:modified xsi:type="dcterms:W3CDTF">2024-09-23T00:40:00Z</dcterms:modified>
</cp:coreProperties>
</file>