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E99119D" w14:textId="77777777" w:rsidR="00375BB7" w:rsidRPr="004A6508" w:rsidRDefault="00D50ADA">
      <w:pPr>
        <w:jc w:val="center"/>
        <w:rPr>
          <w:sz w:val="28"/>
          <w:szCs w:val="28"/>
        </w:rPr>
      </w:pPr>
      <w:r w:rsidRPr="004A6508">
        <w:rPr>
          <w:sz w:val="28"/>
          <w:szCs w:val="28"/>
        </w:rPr>
        <w:t>МИНИСТЕРСТВО НАУКИ И ВЫСШЕГО ОБРАЗОВАНИЯ</w:t>
      </w:r>
    </w:p>
    <w:p w14:paraId="71456928" w14:textId="77777777" w:rsidR="00375BB7" w:rsidRPr="004A6508" w:rsidRDefault="00D50ADA">
      <w:pPr>
        <w:jc w:val="center"/>
        <w:rPr>
          <w:sz w:val="28"/>
          <w:szCs w:val="28"/>
        </w:rPr>
      </w:pPr>
      <w:r w:rsidRPr="004A6508">
        <w:rPr>
          <w:sz w:val="28"/>
          <w:szCs w:val="28"/>
        </w:rPr>
        <w:t xml:space="preserve"> РОССИЙСКОЙ ФЕДЕРАЦИИ</w:t>
      </w:r>
    </w:p>
    <w:p w14:paraId="0EE01B6B" w14:textId="77777777" w:rsidR="00375BB7" w:rsidRPr="004A6508" w:rsidRDefault="00D50ADA">
      <w:pPr>
        <w:spacing w:before="120"/>
        <w:jc w:val="center"/>
        <w:rPr>
          <w:sz w:val="28"/>
          <w:szCs w:val="28"/>
        </w:rPr>
      </w:pPr>
      <w:r w:rsidRPr="004A6508">
        <w:rPr>
          <w:sz w:val="28"/>
          <w:szCs w:val="28"/>
        </w:rPr>
        <w:t xml:space="preserve">ВЛАДИВОСТОКСКИЙ ГОСУДАРСТВЕННЫЙ УНИВЕРСИТЕТ </w:t>
      </w:r>
    </w:p>
    <w:p w14:paraId="4688A353" w14:textId="77777777" w:rsidR="00375BB7" w:rsidRPr="004A6508" w:rsidRDefault="00D50ADA">
      <w:pPr>
        <w:spacing w:before="120"/>
        <w:jc w:val="center"/>
        <w:rPr>
          <w:smallCaps/>
          <w:sz w:val="28"/>
          <w:szCs w:val="28"/>
        </w:rPr>
      </w:pPr>
      <w:r w:rsidRPr="004A6508">
        <w:rPr>
          <w:smallCaps/>
          <w:sz w:val="28"/>
          <w:szCs w:val="28"/>
        </w:rPr>
        <w:t xml:space="preserve">ИНСТИТУТ МЕЖДУНАРОДНОГО БИЗНЕСА, </w:t>
      </w:r>
    </w:p>
    <w:p w14:paraId="02EE7DA0" w14:textId="77777777" w:rsidR="00375BB7" w:rsidRPr="004A6508" w:rsidRDefault="00D50ADA">
      <w:pPr>
        <w:jc w:val="center"/>
        <w:rPr>
          <w:smallCaps/>
          <w:sz w:val="28"/>
          <w:szCs w:val="28"/>
        </w:rPr>
      </w:pPr>
      <w:r w:rsidRPr="004A6508">
        <w:rPr>
          <w:smallCaps/>
          <w:sz w:val="28"/>
          <w:szCs w:val="28"/>
        </w:rPr>
        <w:t>ЭКОНОМИКИ И УПРАВЛЕНИЯ</w:t>
      </w:r>
    </w:p>
    <w:p w14:paraId="125607C5" w14:textId="77777777" w:rsidR="00375BB7" w:rsidRPr="004A6508" w:rsidRDefault="00D50ADA">
      <w:pPr>
        <w:spacing w:before="120"/>
        <w:jc w:val="center"/>
        <w:rPr>
          <w:sz w:val="28"/>
          <w:szCs w:val="28"/>
        </w:rPr>
      </w:pPr>
      <w:r w:rsidRPr="004A6508">
        <w:rPr>
          <w:sz w:val="28"/>
          <w:szCs w:val="28"/>
        </w:rPr>
        <w:t>КАФЕДРА ЭКОНОМИКИ И УПРАВЛЕНИЯ</w:t>
      </w:r>
    </w:p>
    <w:p w14:paraId="0974BD3B" w14:textId="77777777" w:rsidR="00375BB7" w:rsidRPr="004A6508" w:rsidRDefault="00375BB7">
      <w:pPr>
        <w:rPr>
          <w:sz w:val="28"/>
          <w:szCs w:val="28"/>
        </w:rPr>
      </w:pPr>
    </w:p>
    <w:p w14:paraId="5E8C2E70" w14:textId="77777777" w:rsidR="00375BB7" w:rsidRPr="004A6508" w:rsidRDefault="00375BB7">
      <w:pPr>
        <w:rPr>
          <w:sz w:val="28"/>
          <w:szCs w:val="28"/>
        </w:rPr>
      </w:pPr>
    </w:p>
    <w:p w14:paraId="42DE6CC2" w14:textId="77777777" w:rsidR="00375BB7" w:rsidRPr="004A6508" w:rsidRDefault="00375BB7"/>
    <w:p w14:paraId="69FF21CB" w14:textId="77777777" w:rsidR="00375BB7" w:rsidRPr="004A6508" w:rsidRDefault="00375BB7">
      <w:pPr>
        <w:ind w:left="6372"/>
      </w:pPr>
    </w:p>
    <w:p w14:paraId="7BC06858" w14:textId="77777777" w:rsidR="00375BB7" w:rsidRPr="004A6508" w:rsidRDefault="00375BB7">
      <w:pPr>
        <w:ind w:left="6372"/>
      </w:pPr>
    </w:p>
    <w:p w14:paraId="1F7004FC" w14:textId="77777777" w:rsidR="00375BB7" w:rsidRPr="004A6508" w:rsidRDefault="00375BB7">
      <w:pPr>
        <w:jc w:val="right"/>
        <w:rPr>
          <w:sz w:val="28"/>
          <w:szCs w:val="28"/>
        </w:rPr>
      </w:pPr>
    </w:p>
    <w:p w14:paraId="277C0BB1" w14:textId="77777777" w:rsidR="00375BB7" w:rsidRPr="004A6508" w:rsidRDefault="00D50ADA">
      <w:pPr>
        <w:pStyle w:val="1"/>
        <w:jc w:val="center"/>
        <w:rPr>
          <w:rFonts w:ascii="Times New Roman" w:hAnsi="Times New Roman" w:cs="Times New Roman"/>
          <w:sz w:val="48"/>
          <w:szCs w:val="48"/>
        </w:rPr>
      </w:pPr>
      <w:r w:rsidRPr="004A6508">
        <w:rPr>
          <w:rFonts w:ascii="Times New Roman" w:hAnsi="Times New Roman" w:cs="Times New Roman"/>
          <w:sz w:val="48"/>
          <w:szCs w:val="48"/>
        </w:rPr>
        <w:t>ОТЧЕТ</w:t>
      </w:r>
    </w:p>
    <w:p w14:paraId="5CD95E77" w14:textId="77777777" w:rsidR="00375BB7" w:rsidRPr="004A6508" w:rsidRDefault="00D50ADA">
      <w:pPr>
        <w:spacing w:after="240"/>
        <w:jc w:val="center"/>
        <w:rPr>
          <w:sz w:val="44"/>
          <w:szCs w:val="44"/>
        </w:rPr>
      </w:pPr>
      <w:r w:rsidRPr="004A6508">
        <w:rPr>
          <w:sz w:val="44"/>
          <w:szCs w:val="44"/>
        </w:rPr>
        <w:t>по учебной практике по формированию навыков социального взаимодействия</w:t>
      </w:r>
    </w:p>
    <w:p w14:paraId="1A09DAEB" w14:textId="77777777" w:rsidR="00375BB7" w:rsidRPr="004A6508" w:rsidRDefault="00D50ADA">
      <w:pPr>
        <w:spacing w:before="240" w:after="240"/>
        <w:jc w:val="center"/>
        <w:rPr>
          <w:sz w:val="40"/>
          <w:szCs w:val="40"/>
        </w:rPr>
      </w:pPr>
      <w:r w:rsidRPr="004A6508">
        <w:rPr>
          <w:sz w:val="40"/>
          <w:szCs w:val="40"/>
        </w:rPr>
        <w:t>ФГБОУ ВО «ВВГУ», Кафедра ЭУ, г. Владивосток</w:t>
      </w:r>
    </w:p>
    <w:p w14:paraId="07201B21" w14:textId="77777777" w:rsidR="00375BB7" w:rsidRPr="004A6508" w:rsidRDefault="00375BB7">
      <w:pPr>
        <w:pBdr>
          <w:top w:val="nil"/>
          <w:left w:val="nil"/>
          <w:bottom w:val="nil"/>
          <w:right w:val="nil"/>
          <w:between w:val="nil"/>
        </w:pBdr>
        <w:spacing w:before="240"/>
        <w:ind w:right="-74"/>
        <w:jc w:val="center"/>
        <w:rPr>
          <w:sz w:val="44"/>
          <w:szCs w:val="44"/>
        </w:rPr>
      </w:pPr>
    </w:p>
    <w:p w14:paraId="75BD657A" w14:textId="77777777" w:rsidR="00375BB7" w:rsidRPr="004A6508" w:rsidRDefault="00D50ADA">
      <w:pPr>
        <w:rPr>
          <w:sz w:val="28"/>
          <w:szCs w:val="28"/>
        </w:rPr>
      </w:pPr>
      <w:r w:rsidRPr="004A6508">
        <w:rPr>
          <w:sz w:val="28"/>
          <w:szCs w:val="28"/>
        </w:rPr>
        <w:t>Студент</w:t>
      </w:r>
    </w:p>
    <w:p w14:paraId="37571F53" w14:textId="3BA8750C" w:rsidR="00375BB7" w:rsidRPr="00E7261D" w:rsidRDefault="00D50ADA" w:rsidP="005E1DEA">
      <w:pPr>
        <w:rPr>
          <w:sz w:val="32"/>
          <w:szCs w:val="32"/>
        </w:rPr>
      </w:pPr>
      <w:r w:rsidRPr="004A6508">
        <w:rPr>
          <w:sz w:val="28"/>
          <w:szCs w:val="28"/>
        </w:rPr>
        <w:t xml:space="preserve">гр. </w:t>
      </w:r>
      <w:r w:rsidR="00C36B89" w:rsidRPr="004A6508">
        <w:rPr>
          <w:sz w:val="28"/>
          <w:szCs w:val="28"/>
        </w:rPr>
        <w:t>БЭУ-23-ЦТ1</w:t>
      </w:r>
      <w:r w:rsidRPr="004A6508">
        <w:rPr>
          <w:sz w:val="28"/>
          <w:szCs w:val="28"/>
        </w:rPr>
        <w:tab/>
      </w:r>
      <w:r w:rsidRPr="004A6508">
        <w:rPr>
          <w:sz w:val="28"/>
          <w:szCs w:val="28"/>
        </w:rPr>
        <w:tab/>
      </w:r>
      <w:r w:rsidRPr="004A6508">
        <w:rPr>
          <w:sz w:val="28"/>
          <w:szCs w:val="28"/>
        </w:rPr>
        <w:tab/>
        <w:t xml:space="preserve"> </w:t>
      </w:r>
      <w:r w:rsidR="008535A7">
        <w:rPr>
          <w:sz w:val="28"/>
          <w:szCs w:val="28"/>
        </w:rPr>
        <w:t xml:space="preserve">          ______________ </w:t>
      </w:r>
      <w:r w:rsidR="008535A7">
        <w:rPr>
          <w:sz w:val="28"/>
          <w:szCs w:val="28"/>
        </w:rPr>
        <w:tab/>
        <w:t xml:space="preserve">   </w:t>
      </w:r>
      <w:r w:rsidR="008535A7">
        <w:rPr>
          <w:sz w:val="28"/>
          <w:szCs w:val="28"/>
        </w:rPr>
        <w:tab/>
        <w:t xml:space="preserve"> </w:t>
      </w:r>
      <w:proofErr w:type="spellStart"/>
      <w:r w:rsidR="00E7261D">
        <w:rPr>
          <w:sz w:val="28"/>
          <w:szCs w:val="28"/>
        </w:rPr>
        <w:t>И.А.Друзь</w:t>
      </w:r>
      <w:proofErr w:type="spellEnd"/>
    </w:p>
    <w:p w14:paraId="578CCFD0" w14:textId="77777777" w:rsidR="008535A7" w:rsidRDefault="008535A7">
      <w:pPr>
        <w:rPr>
          <w:sz w:val="28"/>
          <w:szCs w:val="28"/>
        </w:rPr>
      </w:pPr>
    </w:p>
    <w:p w14:paraId="1B23B6B5" w14:textId="784A5ADD" w:rsidR="00375BB7" w:rsidRPr="004A6508" w:rsidRDefault="00D50ADA">
      <w:pPr>
        <w:rPr>
          <w:sz w:val="28"/>
          <w:szCs w:val="28"/>
        </w:rPr>
      </w:pPr>
      <w:r w:rsidRPr="004A6508">
        <w:rPr>
          <w:sz w:val="28"/>
          <w:szCs w:val="28"/>
        </w:rPr>
        <w:t xml:space="preserve">Руководитель практики от кафедры: </w:t>
      </w:r>
    </w:p>
    <w:p w14:paraId="4424F02E" w14:textId="16FA1C52" w:rsidR="00375BB7" w:rsidRPr="004A6508" w:rsidRDefault="00D50ADA">
      <w:pPr>
        <w:jc w:val="both"/>
        <w:rPr>
          <w:sz w:val="28"/>
          <w:szCs w:val="28"/>
        </w:rPr>
      </w:pPr>
      <w:r w:rsidRPr="004A6508">
        <w:rPr>
          <w:sz w:val="28"/>
          <w:szCs w:val="28"/>
        </w:rPr>
        <w:t xml:space="preserve">канд. </w:t>
      </w:r>
      <w:proofErr w:type="spellStart"/>
      <w:r w:rsidRPr="004A6508">
        <w:rPr>
          <w:sz w:val="28"/>
          <w:szCs w:val="28"/>
        </w:rPr>
        <w:t>экон</w:t>
      </w:r>
      <w:proofErr w:type="spellEnd"/>
      <w:r w:rsidRPr="004A6508">
        <w:rPr>
          <w:sz w:val="28"/>
          <w:szCs w:val="28"/>
        </w:rPr>
        <w:t>. наук, доцент</w:t>
      </w:r>
      <w:r w:rsidRPr="004A6508">
        <w:rPr>
          <w:sz w:val="28"/>
          <w:szCs w:val="28"/>
        </w:rPr>
        <w:tab/>
      </w:r>
      <w:r w:rsidRPr="004A6508">
        <w:rPr>
          <w:sz w:val="28"/>
          <w:szCs w:val="28"/>
        </w:rPr>
        <w:tab/>
        <w:t>_______________</w:t>
      </w:r>
      <w:r w:rsidRPr="004A6508">
        <w:rPr>
          <w:sz w:val="28"/>
          <w:szCs w:val="28"/>
        </w:rPr>
        <w:tab/>
      </w:r>
      <w:r w:rsidR="00C36B89" w:rsidRPr="004A6508">
        <w:rPr>
          <w:sz w:val="28"/>
          <w:szCs w:val="28"/>
        </w:rPr>
        <w:tab/>
      </w:r>
      <w:r w:rsidR="00F27A98">
        <w:rPr>
          <w:sz w:val="28"/>
          <w:szCs w:val="28"/>
        </w:rPr>
        <w:t xml:space="preserve"> А.А. </w:t>
      </w:r>
      <w:proofErr w:type="spellStart"/>
      <w:r w:rsidR="00F27A98">
        <w:rPr>
          <w:sz w:val="28"/>
          <w:szCs w:val="28"/>
        </w:rPr>
        <w:t>Вертинова</w:t>
      </w:r>
      <w:proofErr w:type="spellEnd"/>
    </w:p>
    <w:p w14:paraId="581EF7EA" w14:textId="77777777" w:rsidR="00375BB7" w:rsidRPr="004A6508" w:rsidRDefault="00375BB7">
      <w:pPr>
        <w:jc w:val="both"/>
        <w:rPr>
          <w:sz w:val="28"/>
          <w:szCs w:val="28"/>
        </w:rPr>
      </w:pPr>
    </w:p>
    <w:p w14:paraId="3719B8BB" w14:textId="77777777" w:rsidR="00375BB7" w:rsidRPr="004A6508" w:rsidRDefault="00375BB7">
      <w:pPr>
        <w:jc w:val="both"/>
        <w:rPr>
          <w:sz w:val="28"/>
          <w:szCs w:val="28"/>
        </w:rPr>
      </w:pPr>
    </w:p>
    <w:p w14:paraId="70D0A6E9" w14:textId="77777777" w:rsidR="00375BB7" w:rsidRPr="004A6508" w:rsidRDefault="00D50ADA">
      <w:pPr>
        <w:jc w:val="both"/>
        <w:rPr>
          <w:sz w:val="28"/>
          <w:szCs w:val="28"/>
        </w:rPr>
      </w:pPr>
      <w:proofErr w:type="spellStart"/>
      <w:r w:rsidRPr="004A6508">
        <w:rPr>
          <w:sz w:val="28"/>
          <w:szCs w:val="28"/>
        </w:rPr>
        <w:t>Нормоконтролер</w:t>
      </w:r>
      <w:proofErr w:type="spellEnd"/>
    </w:p>
    <w:p w14:paraId="0FA035B4" w14:textId="77777777" w:rsidR="00375BB7" w:rsidRPr="004A6508" w:rsidRDefault="00D50ADA">
      <w:pPr>
        <w:jc w:val="both"/>
        <w:rPr>
          <w:sz w:val="28"/>
          <w:szCs w:val="28"/>
        </w:rPr>
      </w:pPr>
      <w:r w:rsidRPr="004A6508">
        <w:rPr>
          <w:sz w:val="28"/>
          <w:szCs w:val="28"/>
        </w:rPr>
        <w:t xml:space="preserve">канд. </w:t>
      </w:r>
      <w:proofErr w:type="spellStart"/>
      <w:r w:rsidRPr="004A6508">
        <w:rPr>
          <w:sz w:val="28"/>
          <w:szCs w:val="28"/>
        </w:rPr>
        <w:t>экон</w:t>
      </w:r>
      <w:proofErr w:type="spellEnd"/>
      <w:r w:rsidRPr="004A6508">
        <w:rPr>
          <w:sz w:val="28"/>
          <w:szCs w:val="28"/>
        </w:rPr>
        <w:t xml:space="preserve">. наук, </w:t>
      </w:r>
    </w:p>
    <w:p w14:paraId="1038F404" w14:textId="291815DE" w:rsidR="00375BB7" w:rsidRPr="00CB6D08" w:rsidRDefault="002C52F1">
      <w:pPr>
        <w:jc w:val="both"/>
        <w:rPr>
          <w:sz w:val="28"/>
          <w:szCs w:val="28"/>
        </w:rPr>
      </w:pPr>
      <w:r w:rsidRPr="004A6508">
        <w:rPr>
          <w:sz w:val="28"/>
          <w:szCs w:val="28"/>
        </w:rPr>
        <w:t>доцент</w:t>
      </w:r>
      <w:r w:rsidRPr="004A6508">
        <w:rPr>
          <w:sz w:val="28"/>
          <w:szCs w:val="28"/>
        </w:rPr>
        <w:tab/>
      </w:r>
      <w:r w:rsidRPr="004A6508">
        <w:rPr>
          <w:sz w:val="28"/>
          <w:szCs w:val="28"/>
        </w:rPr>
        <w:tab/>
      </w:r>
      <w:r w:rsidR="00CB6D08">
        <w:rPr>
          <w:sz w:val="28"/>
          <w:szCs w:val="28"/>
        </w:rPr>
        <w:tab/>
      </w:r>
      <w:r w:rsidR="00CB6D08">
        <w:rPr>
          <w:sz w:val="28"/>
          <w:szCs w:val="28"/>
        </w:rPr>
        <w:tab/>
      </w:r>
      <w:r w:rsidR="00CB6D08">
        <w:rPr>
          <w:sz w:val="28"/>
          <w:szCs w:val="28"/>
        </w:rPr>
        <w:tab/>
        <w:t>_______________</w:t>
      </w:r>
      <w:r w:rsidR="00D50ADA" w:rsidRPr="004A6508">
        <w:rPr>
          <w:sz w:val="28"/>
          <w:szCs w:val="28"/>
        </w:rPr>
        <w:tab/>
        <w:t xml:space="preserve">   </w:t>
      </w:r>
      <w:r w:rsidR="00CB6D08">
        <w:rPr>
          <w:sz w:val="28"/>
          <w:szCs w:val="28"/>
        </w:rPr>
        <w:t xml:space="preserve">        </w:t>
      </w:r>
      <w:r w:rsidR="00F27A98">
        <w:rPr>
          <w:sz w:val="28"/>
          <w:szCs w:val="28"/>
        </w:rPr>
        <w:t xml:space="preserve"> А.А. </w:t>
      </w:r>
      <w:proofErr w:type="spellStart"/>
      <w:r w:rsidR="00F27A98">
        <w:rPr>
          <w:sz w:val="28"/>
          <w:szCs w:val="28"/>
        </w:rPr>
        <w:t>Вертинова</w:t>
      </w:r>
      <w:proofErr w:type="spellEnd"/>
    </w:p>
    <w:p w14:paraId="73F5E4B6" w14:textId="77777777" w:rsidR="00375BB7" w:rsidRPr="004A6508" w:rsidRDefault="00375BB7">
      <w:pPr>
        <w:pBdr>
          <w:top w:val="nil"/>
          <w:left w:val="nil"/>
          <w:bottom w:val="nil"/>
          <w:right w:val="nil"/>
          <w:between w:val="nil"/>
        </w:pBdr>
        <w:ind w:right="963"/>
        <w:jc w:val="center"/>
        <w:rPr>
          <w:sz w:val="32"/>
          <w:szCs w:val="32"/>
        </w:rPr>
      </w:pPr>
    </w:p>
    <w:p w14:paraId="3B542137" w14:textId="77777777" w:rsidR="00375BB7" w:rsidRPr="004A6508" w:rsidRDefault="00375BB7">
      <w:pPr>
        <w:pBdr>
          <w:top w:val="nil"/>
          <w:left w:val="nil"/>
          <w:bottom w:val="nil"/>
          <w:right w:val="nil"/>
          <w:between w:val="nil"/>
        </w:pBdr>
        <w:ind w:right="963"/>
        <w:jc w:val="center"/>
        <w:rPr>
          <w:sz w:val="32"/>
          <w:szCs w:val="32"/>
        </w:rPr>
      </w:pPr>
    </w:p>
    <w:p w14:paraId="258B01A4" w14:textId="77777777" w:rsidR="00375BB7" w:rsidRPr="004A6508" w:rsidRDefault="00375BB7">
      <w:pPr>
        <w:pBdr>
          <w:top w:val="nil"/>
          <w:left w:val="nil"/>
          <w:bottom w:val="nil"/>
          <w:right w:val="nil"/>
          <w:between w:val="nil"/>
        </w:pBdr>
        <w:ind w:right="963"/>
        <w:jc w:val="center"/>
        <w:rPr>
          <w:sz w:val="32"/>
          <w:szCs w:val="32"/>
        </w:rPr>
      </w:pPr>
    </w:p>
    <w:p w14:paraId="60CAAF11" w14:textId="77777777" w:rsidR="00375BB7" w:rsidRPr="004A6508" w:rsidRDefault="00375BB7">
      <w:pPr>
        <w:pBdr>
          <w:top w:val="nil"/>
          <w:left w:val="nil"/>
          <w:bottom w:val="nil"/>
          <w:right w:val="nil"/>
          <w:between w:val="nil"/>
        </w:pBdr>
        <w:ind w:right="963"/>
        <w:jc w:val="center"/>
        <w:rPr>
          <w:sz w:val="32"/>
          <w:szCs w:val="32"/>
        </w:rPr>
      </w:pPr>
    </w:p>
    <w:p w14:paraId="5AAB0BBF" w14:textId="77777777" w:rsidR="00375BB7" w:rsidRPr="004A6508" w:rsidRDefault="00375BB7">
      <w:pPr>
        <w:pBdr>
          <w:top w:val="nil"/>
          <w:left w:val="nil"/>
          <w:bottom w:val="nil"/>
          <w:right w:val="nil"/>
          <w:between w:val="nil"/>
        </w:pBdr>
        <w:ind w:right="963"/>
        <w:jc w:val="center"/>
        <w:rPr>
          <w:sz w:val="32"/>
          <w:szCs w:val="32"/>
        </w:rPr>
      </w:pPr>
    </w:p>
    <w:p w14:paraId="6EEE7FCA" w14:textId="77777777" w:rsidR="00375BB7" w:rsidRPr="004A6508" w:rsidRDefault="00D50ADA">
      <w:pPr>
        <w:pBdr>
          <w:top w:val="nil"/>
          <w:left w:val="nil"/>
          <w:bottom w:val="nil"/>
          <w:right w:val="nil"/>
          <w:between w:val="nil"/>
        </w:pBdr>
        <w:jc w:val="center"/>
        <w:rPr>
          <w:sz w:val="28"/>
          <w:szCs w:val="28"/>
        </w:rPr>
        <w:sectPr w:rsidR="00375BB7" w:rsidRPr="004A6508">
          <w:pgSz w:w="11906" w:h="16838"/>
          <w:pgMar w:top="1134" w:right="567" w:bottom="1134" w:left="1701" w:header="709" w:footer="709" w:gutter="0"/>
          <w:pgNumType w:start="1"/>
          <w:cols w:space="720"/>
        </w:sectPr>
      </w:pPr>
      <w:r w:rsidRPr="004A6508">
        <w:rPr>
          <w:sz w:val="28"/>
          <w:szCs w:val="28"/>
        </w:rPr>
        <w:t>Владивосток 2024</w:t>
      </w:r>
    </w:p>
    <w:p w14:paraId="4EA96DAE" w14:textId="77777777" w:rsidR="00375BB7" w:rsidRPr="004A6508" w:rsidRDefault="00D50ADA">
      <w:pPr>
        <w:shd w:val="clear" w:color="auto" w:fill="FFFFFF"/>
        <w:spacing w:before="120" w:after="120"/>
        <w:jc w:val="center"/>
      </w:pPr>
      <w:r w:rsidRPr="004A6508">
        <w:lastRenderedPageBreak/>
        <w:t>Владивостокский государственный университет</w:t>
      </w:r>
    </w:p>
    <w:p w14:paraId="54E18B72" w14:textId="77777777" w:rsidR="00375BB7" w:rsidRPr="004A6508" w:rsidRDefault="00D50ADA">
      <w:pPr>
        <w:jc w:val="center"/>
        <w:rPr>
          <w:b/>
        </w:rPr>
      </w:pPr>
      <w:r w:rsidRPr="004A6508">
        <w:rPr>
          <w:b/>
        </w:rPr>
        <w:t>ЛИСТ СОЦИАЛЬНОЙ АКТИВНОСТИ</w:t>
      </w:r>
    </w:p>
    <w:p w14:paraId="6BAF6915" w14:textId="77777777" w:rsidR="00375BB7" w:rsidRPr="004A6508" w:rsidRDefault="00375BB7">
      <w:pPr>
        <w:shd w:val="clear" w:color="auto" w:fill="FFFFFF"/>
        <w:tabs>
          <w:tab w:val="left" w:pos="6237"/>
        </w:tabs>
        <w:rPr>
          <w:b/>
        </w:rPr>
      </w:pPr>
    </w:p>
    <w:p w14:paraId="435F2E35" w14:textId="5E9A5463" w:rsidR="00375BB7" w:rsidRPr="004A6508" w:rsidRDefault="00D50ADA">
      <w:pPr>
        <w:shd w:val="clear" w:color="auto" w:fill="FFFFFF"/>
        <w:tabs>
          <w:tab w:val="left" w:pos="1530"/>
          <w:tab w:val="left" w:pos="6237"/>
        </w:tabs>
        <w:rPr>
          <w:i/>
          <w:u w:val="single"/>
        </w:rPr>
      </w:pPr>
      <w:r w:rsidRPr="004A6508">
        <w:t xml:space="preserve">Студент </w:t>
      </w:r>
      <w:r w:rsidRPr="004A6508">
        <w:rPr>
          <w:u w:val="single"/>
        </w:rPr>
        <w:tab/>
      </w:r>
      <w:r w:rsidR="00823EC9">
        <w:rPr>
          <w:u w:val="single"/>
          <w:lang w:val="en-US"/>
        </w:rPr>
        <w:t xml:space="preserve">Друзь Илья </w:t>
      </w:r>
      <w:proofErr w:type="spellStart"/>
      <w:r w:rsidR="00823EC9">
        <w:rPr>
          <w:u w:val="single"/>
          <w:lang w:val="en-US"/>
        </w:rPr>
        <w:t>Александрович</w:t>
      </w:r>
      <w:proofErr w:type="spellEnd"/>
      <w:r w:rsidRPr="004A6508">
        <w:rPr>
          <w:u w:val="single"/>
        </w:rPr>
        <w:tab/>
        <w:t>_________________________</w:t>
      </w:r>
    </w:p>
    <w:p w14:paraId="357C9087" w14:textId="77777777" w:rsidR="00375BB7" w:rsidRPr="004A6508" w:rsidRDefault="00D50ADA">
      <w:pPr>
        <w:shd w:val="clear" w:color="auto" w:fill="FFFFFF"/>
        <w:ind w:left="1080"/>
        <w:jc w:val="center"/>
        <w:rPr>
          <w:vertAlign w:val="superscript"/>
        </w:rPr>
      </w:pPr>
      <w:r w:rsidRPr="004A6508">
        <w:rPr>
          <w:i/>
          <w:vertAlign w:val="superscript"/>
        </w:rPr>
        <w:t>Фамилия Имя Отчество</w:t>
      </w:r>
    </w:p>
    <w:p w14:paraId="06C16CC1" w14:textId="6DB3DB79" w:rsidR="00375BB7" w:rsidRPr="004A6508" w:rsidRDefault="00D50ADA">
      <w:pPr>
        <w:shd w:val="clear" w:color="auto" w:fill="FFFFFF"/>
        <w:tabs>
          <w:tab w:val="left" w:pos="1245"/>
          <w:tab w:val="left" w:pos="3060"/>
          <w:tab w:val="left" w:pos="5430"/>
          <w:tab w:val="left" w:pos="6237"/>
        </w:tabs>
      </w:pPr>
      <w:r w:rsidRPr="004A6508">
        <w:t xml:space="preserve">Кафедра </w:t>
      </w:r>
      <w:r w:rsidRPr="004A6508">
        <w:rPr>
          <w:u w:val="single"/>
        </w:rPr>
        <w:tab/>
        <w:t>экономики и управления____</w:t>
      </w:r>
      <w:proofErr w:type="spellStart"/>
      <w:r w:rsidRPr="004A6508">
        <w:t>гр</w:t>
      </w:r>
      <w:proofErr w:type="spellEnd"/>
      <w:r w:rsidRPr="004A6508">
        <w:t xml:space="preserve">. </w:t>
      </w:r>
      <w:r w:rsidRPr="004A6508">
        <w:rPr>
          <w:u w:val="single"/>
        </w:rPr>
        <w:tab/>
      </w:r>
      <w:r w:rsidR="004A6508" w:rsidRPr="004A6508">
        <w:rPr>
          <w:u w:val="single"/>
        </w:rPr>
        <w:t>БЭУ-23-ЦТ1</w:t>
      </w:r>
      <w:r w:rsidRPr="004A6508">
        <w:rPr>
          <w:u w:val="single"/>
        </w:rPr>
        <w:tab/>
        <w:t>_________________________</w:t>
      </w:r>
    </w:p>
    <w:p w14:paraId="4575D632" w14:textId="77777777" w:rsidR="00375BB7" w:rsidRPr="004A6508" w:rsidRDefault="00375BB7">
      <w:pPr>
        <w:rPr>
          <w:b/>
        </w:rPr>
      </w:pPr>
      <w:bookmarkStart w:id="0" w:name="_heading=h.gjdgxs" w:colFirst="0" w:colLast="0"/>
      <w:bookmarkEnd w:id="0"/>
    </w:p>
    <w:p w14:paraId="54A70AD6" w14:textId="3C77A41D" w:rsidR="00375BB7" w:rsidRPr="004A6508" w:rsidRDefault="00D50ADA">
      <w:pPr>
        <w:shd w:val="clear" w:color="auto" w:fill="FFFFFF"/>
        <w:tabs>
          <w:tab w:val="left" w:pos="3405"/>
          <w:tab w:val="left" w:pos="6237"/>
        </w:tabs>
        <w:rPr>
          <w:i/>
          <w:u w:val="single"/>
        </w:rPr>
      </w:pPr>
      <w:r w:rsidRPr="004A6508">
        <w:t>Руководитель практики</w:t>
      </w:r>
      <w:r w:rsidRPr="004A6508">
        <w:rPr>
          <w:u w:val="single"/>
        </w:rPr>
        <w:tab/>
      </w:r>
      <w:proofErr w:type="spellStart"/>
      <w:r w:rsidR="00F27A98">
        <w:rPr>
          <w:u w:val="single"/>
        </w:rPr>
        <w:t>Вертинова</w:t>
      </w:r>
      <w:proofErr w:type="spellEnd"/>
      <w:r w:rsidR="00F27A98">
        <w:rPr>
          <w:u w:val="single"/>
        </w:rPr>
        <w:t xml:space="preserve"> Анна Александровна</w:t>
      </w:r>
      <w:r w:rsidRPr="004A6508">
        <w:rPr>
          <w:u w:val="single"/>
        </w:rPr>
        <w:t>__</w:t>
      </w:r>
      <w:r w:rsidRPr="004A6508">
        <w:rPr>
          <w:u w:val="single"/>
        </w:rPr>
        <w:tab/>
        <w:t>_________________________</w:t>
      </w:r>
    </w:p>
    <w:p w14:paraId="2757A94E" w14:textId="77777777" w:rsidR="00375BB7" w:rsidRPr="004A6508" w:rsidRDefault="00D50ADA">
      <w:pPr>
        <w:shd w:val="clear" w:color="auto" w:fill="FFFFFF"/>
        <w:ind w:left="1080"/>
        <w:jc w:val="center"/>
        <w:rPr>
          <w:i/>
          <w:vertAlign w:val="superscript"/>
        </w:rPr>
      </w:pPr>
      <w:r w:rsidRPr="004A6508">
        <w:rPr>
          <w:i/>
          <w:vertAlign w:val="superscript"/>
        </w:rPr>
        <w:t>Фамилия Имя Отчество</w:t>
      </w:r>
    </w:p>
    <w:p w14:paraId="6906EEF3" w14:textId="77777777" w:rsidR="00375BB7" w:rsidRPr="004A6508" w:rsidRDefault="00375BB7">
      <w:pPr>
        <w:jc w:val="center"/>
      </w:pPr>
    </w:p>
    <w:p w14:paraId="4A09C368" w14:textId="77777777" w:rsidR="00375BB7" w:rsidRPr="004A6508" w:rsidRDefault="00D50ADA">
      <w:r w:rsidRPr="004A6508">
        <w:t>Инструктаж по ознакомлению с требованиями охраны труда, техники безопасности, пожарной безопасности прошел</w:t>
      </w:r>
    </w:p>
    <w:p w14:paraId="739A5288" w14:textId="77777777" w:rsidR="00375BB7" w:rsidRPr="004A6508" w:rsidRDefault="00D50ADA">
      <w:pPr>
        <w:ind w:left="9360"/>
      </w:pPr>
      <w:r w:rsidRPr="004A6508">
        <w:t xml:space="preserve">    __________________________  </w:t>
      </w:r>
    </w:p>
    <w:p w14:paraId="025D1EE0" w14:textId="77777777" w:rsidR="00375BB7" w:rsidRPr="004A6508" w:rsidRDefault="00D50ADA">
      <w:pPr>
        <w:ind w:left="7920" w:firstLine="720"/>
        <w:jc w:val="center"/>
      </w:pPr>
      <w:r w:rsidRPr="004A6508">
        <w:t>(подпись уполномоченного лица, МП)</w:t>
      </w:r>
    </w:p>
    <w:p w14:paraId="49762767" w14:textId="77777777" w:rsidR="00375BB7" w:rsidRPr="004A6508" w:rsidRDefault="00375BB7">
      <w:pPr>
        <w:jc w:val="right"/>
      </w:pPr>
    </w:p>
    <w:p w14:paraId="54D284D1" w14:textId="77777777" w:rsidR="00375BB7" w:rsidRPr="004A6508" w:rsidRDefault="00D50ADA">
      <w:pPr>
        <w:jc w:val="both"/>
      </w:pPr>
      <w:r w:rsidRPr="004A6508">
        <w:t>С правилами трудового распорядка ознакомлен__________________</w:t>
      </w:r>
    </w:p>
    <w:p w14:paraId="2B3E3412" w14:textId="77777777" w:rsidR="00375BB7" w:rsidRPr="004A6508" w:rsidRDefault="00D50ADA">
      <w:pPr>
        <w:ind w:firstLine="4962"/>
        <w:jc w:val="both"/>
        <w:rPr>
          <w:sz w:val="22"/>
          <w:szCs w:val="22"/>
        </w:rPr>
      </w:pPr>
      <w:r w:rsidRPr="004A6508">
        <w:t>(подпись обучающегося)</w:t>
      </w:r>
    </w:p>
    <w:p w14:paraId="0C6070D5" w14:textId="77777777" w:rsidR="00375BB7" w:rsidRPr="004A6508" w:rsidRDefault="00375BB7">
      <w:pPr>
        <w:jc w:val="center"/>
      </w:pPr>
    </w:p>
    <w:p w14:paraId="6AD54A22" w14:textId="77777777" w:rsidR="00D50ADA" w:rsidRPr="004A6508" w:rsidRDefault="00D50ADA" w:rsidP="00D50ADA">
      <w:pPr>
        <w:numPr>
          <w:ilvl w:val="0"/>
          <w:numId w:val="1"/>
        </w:numPr>
        <w:jc w:val="center"/>
        <w:rPr>
          <w:b/>
        </w:rPr>
      </w:pPr>
      <w:r w:rsidRPr="004A6508">
        <w:rPr>
          <w:b/>
        </w:rPr>
        <w:t>ИНДИВИДУАЛЬНОЕ ЗАДАНИЕ НА ПРАКТИКУ</w:t>
      </w:r>
    </w:p>
    <w:p w14:paraId="1389E162" w14:textId="77777777" w:rsidR="00D50ADA" w:rsidRPr="004A6508" w:rsidRDefault="00D50ADA" w:rsidP="00D50ADA">
      <w:pPr>
        <w:rPr>
          <w:b/>
        </w:rPr>
      </w:pPr>
    </w:p>
    <w:p w14:paraId="2B9816CA" w14:textId="77777777" w:rsidR="00375BB7" w:rsidRPr="004A6508" w:rsidRDefault="00D50ADA" w:rsidP="00D50ADA">
      <w:pPr>
        <w:rPr>
          <w:b/>
        </w:rPr>
      </w:pPr>
      <w:r w:rsidRPr="004A6508">
        <w:rPr>
          <w:b/>
        </w:rPr>
        <w:t xml:space="preserve">Срок сдачи: </w:t>
      </w:r>
      <w:r w:rsidRPr="004A6508">
        <w:t>первая учебная неделя III семестра 2024 г.</w:t>
      </w:r>
    </w:p>
    <w:p w14:paraId="04AF00FA" w14:textId="77777777" w:rsidR="00375BB7" w:rsidRPr="004A6508" w:rsidRDefault="00D50ADA">
      <w:r w:rsidRPr="004A6508">
        <w:rPr>
          <w:b/>
        </w:rPr>
        <w:t xml:space="preserve">Задание 1. </w:t>
      </w:r>
      <w:r w:rsidRPr="004A6508">
        <w:t>Ознакомиться с правилами внутреннего распорядка организации, требованиями охраны труда и пожарной безопасности. (ОК-5)</w:t>
      </w:r>
    </w:p>
    <w:p w14:paraId="48C53622" w14:textId="77777777" w:rsidR="00375BB7" w:rsidRPr="004A6508" w:rsidRDefault="00D50ADA">
      <w:bookmarkStart w:id="1" w:name="_heading=h.30j0zll" w:colFirst="0" w:colLast="0"/>
      <w:bookmarkEnd w:id="1"/>
      <w:r w:rsidRPr="004A6508">
        <w:rPr>
          <w:b/>
        </w:rPr>
        <w:t xml:space="preserve">Задание 2. </w:t>
      </w:r>
      <w:r w:rsidRPr="004A6508">
        <w:t>Осуществлять участие в проекте «За чистый университет» в соответствии с нормами времени, установленными в организации. (ОК-5, ОК-6)</w:t>
      </w:r>
    </w:p>
    <w:p w14:paraId="50BAA2D9" w14:textId="77777777" w:rsidR="00375BB7" w:rsidRPr="004A6508" w:rsidRDefault="00D50ADA">
      <w:r w:rsidRPr="004A6508">
        <w:rPr>
          <w:b/>
        </w:rPr>
        <w:t xml:space="preserve">Задание 3. </w:t>
      </w:r>
      <w:r w:rsidRPr="004A6508">
        <w:t>Принять участие в подготовке и/или реализации социально-значимых мероприятий, проектов организации в соответствии с ее целями. (ОК-6, ПК-1)</w:t>
      </w:r>
    </w:p>
    <w:p w14:paraId="23063946" w14:textId="77777777" w:rsidR="00375BB7" w:rsidRPr="004A6508" w:rsidRDefault="00D50ADA">
      <w:r w:rsidRPr="004A6508">
        <w:rPr>
          <w:b/>
        </w:rPr>
        <w:t xml:space="preserve">Задание 4. </w:t>
      </w:r>
      <w:r w:rsidRPr="004A6508">
        <w:t>Принять участие в мероприятиях по профилактике распространения идеологии терроризма, национализма и экстремизма в установленном организацией порядке. (ОК-5)</w:t>
      </w:r>
    </w:p>
    <w:p w14:paraId="40CFEF1F" w14:textId="77777777" w:rsidR="00375BB7" w:rsidRPr="004A6508" w:rsidRDefault="00D50ADA">
      <w:r w:rsidRPr="004A6508">
        <w:rPr>
          <w:b/>
        </w:rPr>
        <w:t xml:space="preserve">Задание 5. </w:t>
      </w:r>
      <w:r w:rsidRPr="004A6508">
        <w:t>Оформить отчет и документы практики в печатном и электронном виде и представить на защиту в соответствии с требованиями организации и в установленные графиком практики сроки. (ОК-6)</w:t>
      </w:r>
    </w:p>
    <w:p w14:paraId="0415570D" w14:textId="77777777" w:rsidR="00D50ADA" w:rsidRPr="004A6508" w:rsidRDefault="00D50ADA" w:rsidP="00D50ADA">
      <w:pPr>
        <w:jc w:val="both"/>
      </w:pPr>
    </w:p>
    <w:p w14:paraId="41B93895" w14:textId="77777777" w:rsidR="00D50ADA" w:rsidRPr="004A6508" w:rsidRDefault="00D50ADA" w:rsidP="00D50ADA">
      <w:pPr>
        <w:jc w:val="both"/>
      </w:pPr>
      <w:r w:rsidRPr="004A6508">
        <w:t>Руководитель практики</w:t>
      </w:r>
    </w:p>
    <w:p w14:paraId="79BC8212" w14:textId="27F06E7E" w:rsidR="00D50ADA" w:rsidRPr="004A6508" w:rsidRDefault="00D50ADA" w:rsidP="00D50ADA">
      <w:pPr>
        <w:spacing w:after="120"/>
        <w:jc w:val="both"/>
      </w:pPr>
      <w:r w:rsidRPr="004A6508">
        <w:t xml:space="preserve">к.э.н., доцент кафедры экономики и управления            ____________          </w:t>
      </w:r>
      <w:r w:rsidR="00711C93">
        <w:t xml:space="preserve"> </w:t>
      </w:r>
      <w:r w:rsidR="00F27A98">
        <w:rPr>
          <w:sz w:val="28"/>
          <w:szCs w:val="28"/>
        </w:rPr>
        <w:t xml:space="preserve">А.А. </w:t>
      </w:r>
      <w:proofErr w:type="spellStart"/>
      <w:r w:rsidR="00F27A98">
        <w:rPr>
          <w:sz w:val="28"/>
          <w:szCs w:val="28"/>
        </w:rPr>
        <w:t>Вертинова</w:t>
      </w:r>
      <w:proofErr w:type="spellEnd"/>
    </w:p>
    <w:p w14:paraId="4FD6D37D" w14:textId="055482FD" w:rsidR="00375BB7" w:rsidRPr="004A6508" w:rsidRDefault="00D50ADA" w:rsidP="00D50ADA">
      <w:r w:rsidRPr="004A6508">
        <w:t xml:space="preserve">Задание получил: </w:t>
      </w:r>
      <w:r w:rsidRPr="004A6508">
        <w:tab/>
        <w:t xml:space="preserve">                                                           ____________          </w:t>
      </w:r>
      <w:proofErr w:type="spellStart"/>
      <w:r w:rsidR="00823EC9">
        <w:rPr>
          <w:sz w:val="28"/>
          <w:szCs w:val="28"/>
        </w:rPr>
        <w:t>И.А.Друзь</w:t>
      </w:r>
      <w:proofErr w:type="spellEnd"/>
      <w:r w:rsidRPr="004A6508">
        <w:br w:type="page"/>
      </w:r>
    </w:p>
    <w:p w14:paraId="7F7C526D" w14:textId="77777777" w:rsidR="00375BB7" w:rsidRPr="004A6508" w:rsidRDefault="00D50ADA">
      <w:pPr>
        <w:numPr>
          <w:ilvl w:val="0"/>
          <w:numId w:val="1"/>
        </w:numPr>
        <w:jc w:val="center"/>
        <w:rPr>
          <w:b/>
        </w:rPr>
      </w:pPr>
      <w:r w:rsidRPr="004A6508">
        <w:rPr>
          <w:b/>
        </w:rPr>
        <w:lastRenderedPageBreak/>
        <w:t>РАБОЧИЙ ГРАФИК (ПЛАН)</w:t>
      </w:r>
    </w:p>
    <w:p w14:paraId="5F730EA4" w14:textId="77777777" w:rsidR="00375BB7" w:rsidRPr="004A6508" w:rsidRDefault="00375BB7">
      <w:pPr>
        <w:jc w:val="center"/>
      </w:pPr>
    </w:p>
    <w:tbl>
      <w:tblPr>
        <w:tblStyle w:val="aa"/>
        <w:tblW w:w="14858" w:type="dxa"/>
        <w:tblInd w:w="-144" w:type="dxa"/>
        <w:tblLayout w:type="fixed"/>
        <w:tblLook w:val="0400" w:firstRow="0" w:lastRow="0" w:firstColumn="0" w:lastColumn="0" w:noHBand="0" w:noVBand="1"/>
      </w:tblPr>
      <w:tblGrid>
        <w:gridCol w:w="2586"/>
        <w:gridCol w:w="5793"/>
        <w:gridCol w:w="987"/>
        <w:gridCol w:w="1258"/>
        <w:gridCol w:w="2421"/>
        <w:gridCol w:w="1813"/>
      </w:tblGrid>
      <w:tr w:rsidR="00375BB7" w:rsidRPr="004A6508" w14:paraId="4491867E" w14:textId="77777777" w:rsidTr="00376ED3">
        <w:trPr>
          <w:trHeight w:val="1008"/>
        </w:trPr>
        <w:tc>
          <w:tcPr>
            <w:tcW w:w="2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C058AE9" w14:textId="77777777" w:rsidR="00375BB7" w:rsidRPr="004A6508" w:rsidRDefault="00D50ADA">
            <w:pPr>
              <w:jc w:val="center"/>
            </w:pPr>
            <w:r w:rsidRPr="004A6508">
              <w:t>Вид работы</w:t>
            </w:r>
          </w:p>
        </w:tc>
        <w:tc>
          <w:tcPr>
            <w:tcW w:w="5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BAEE49C" w14:textId="77777777" w:rsidR="00375BB7" w:rsidRPr="004A6508" w:rsidRDefault="00D50ADA">
            <w:pPr>
              <w:jc w:val="center"/>
            </w:pPr>
            <w:r w:rsidRPr="004A6508">
              <w:t>Структурное подразделение/название проекта/мероприятия</w:t>
            </w:r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F8517F3" w14:textId="77777777" w:rsidR="00375BB7" w:rsidRPr="004A6508" w:rsidRDefault="00D50ADA">
            <w:pPr>
              <w:jc w:val="center"/>
            </w:pPr>
            <w:r w:rsidRPr="004A6508">
              <w:t>Дата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FF4B8F8" w14:textId="77777777" w:rsidR="00375BB7" w:rsidRPr="004A6508" w:rsidRDefault="00D50ADA">
            <w:pPr>
              <w:jc w:val="center"/>
            </w:pPr>
            <w:r w:rsidRPr="004A6508">
              <w:t>Количество отработан-</w:t>
            </w:r>
          </w:p>
          <w:p w14:paraId="3A68C6F4" w14:textId="77777777" w:rsidR="00375BB7" w:rsidRPr="004A6508" w:rsidRDefault="00D50ADA">
            <w:pPr>
              <w:jc w:val="center"/>
            </w:pPr>
            <w:proofErr w:type="spellStart"/>
            <w:r w:rsidRPr="004A6508">
              <w:t>ных</w:t>
            </w:r>
            <w:proofErr w:type="spellEnd"/>
            <w:r w:rsidRPr="004A6508">
              <w:t xml:space="preserve"> часов</w:t>
            </w:r>
          </w:p>
        </w:tc>
        <w:tc>
          <w:tcPr>
            <w:tcW w:w="24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A555B5" w14:textId="77777777" w:rsidR="00375BB7" w:rsidRPr="004A6508" w:rsidRDefault="00D50ADA">
            <w:pPr>
              <w:jc w:val="center"/>
            </w:pPr>
            <w:r w:rsidRPr="004A6508">
              <w:t>Наличие случаев опозданий и/или несвоевременность выполнения заданий</w:t>
            </w:r>
          </w:p>
        </w:tc>
        <w:tc>
          <w:tcPr>
            <w:tcW w:w="1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1D5DD24" w14:textId="77777777" w:rsidR="00375BB7" w:rsidRPr="004A6508" w:rsidRDefault="00D50ADA">
            <w:pPr>
              <w:jc w:val="center"/>
            </w:pPr>
            <w:r w:rsidRPr="004A6508">
              <w:t>Руководитель практики / проекта</w:t>
            </w:r>
          </w:p>
        </w:tc>
      </w:tr>
      <w:tr w:rsidR="00375BB7" w:rsidRPr="004A6508" w14:paraId="6C745358" w14:textId="77777777" w:rsidTr="00376ED3">
        <w:trPr>
          <w:trHeight w:val="587"/>
        </w:trPr>
        <w:tc>
          <w:tcPr>
            <w:tcW w:w="2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DE17681" w14:textId="77777777" w:rsidR="00375BB7" w:rsidRPr="004A6508" w:rsidRDefault="00D50ADA">
            <w:r w:rsidRPr="004A6508">
              <w:t>Организационное собрание</w:t>
            </w:r>
          </w:p>
        </w:tc>
        <w:tc>
          <w:tcPr>
            <w:tcW w:w="579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D8BE776" w14:textId="77777777" w:rsidR="00375BB7" w:rsidRPr="004A6508" w:rsidRDefault="00375BB7">
            <w:pPr>
              <w:jc w:val="center"/>
            </w:pPr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B3B8757" w14:textId="77777777" w:rsidR="00375BB7" w:rsidRPr="004A6508" w:rsidRDefault="00375BB7">
            <w:pPr>
              <w:jc w:val="center"/>
            </w:pP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5C3D69F" w14:textId="77777777" w:rsidR="00375BB7" w:rsidRPr="004A6508" w:rsidRDefault="00375BB7">
            <w:pPr>
              <w:jc w:val="center"/>
            </w:pPr>
          </w:p>
        </w:tc>
        <w:tc>
          <w:tcPr>
            <w:tcW w:w="2421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650D4636" w14:textId="77777777" w:rsidR="00375BB7" w:rsidRPr="004A6508" w:rsidRDefault="00375BB7">
            <w:pPr>
              <w:jc w:val="center"/>
            </w:pPr>
          </w:p>
        </w:tc>
        <w:tc>
          <w:tcPr>
            <w:tcW w:w="181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94B6527" w14:textId="77777777" w:rsidR="00375BB7" w:rsidRPr="004A6508" w:rsidRDefault="00375BB7">
            <w:pPr>
              <w:jc w:val="center"/>
            </w:pPr>
          </w:p>
        </w:tc>
      </w:tr>
      <w:tr w:rsidR="00375BB7" w:rsidRPr="004A6508" w14:paraId="7DA4009F" w14:textId="77777777" w:rsidTr="00376ED3">
        <w:trPr>
          <w:trHeight w:val="384"/>
        </w:trPr>
        <w:tc>
          <w:tcPr>
            <w:tcW w:w="2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5AE506D" w14:textId="77777777" w:rsidR="00375BB7" w:rsidRPr="004A6508" w:rsidRDefault="00D50ADA">
            <w:r w:rsidRPr="004A6508">
              <w:t>Инструктаж по технике безопасности</w:t>
            </w:r>
          </w:p>
        </w:tc>
        <w:tc>
          <w:tcPr>
            <w:tcW w:w="57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B50505F" w14:textId="77777777" w:rsidR="00375BB7" w:rsidRPr="004A6508" w:rsidRDefault="00375BB7">
            <w:pPr>
              <w:jc w:val="center"/>
            </w:pPr>
          </w:p>
        </w:tc>
        <w:tc>
          <w:tcPr>
            <w:tcW w:w="9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3282021" w14:textId="77777777" w:rsidR="00375BB7" w:rsidRPr="004A6508" w:rsidRDefault="00375BB7">
            <w:pPr>
              <w:jc w:val="center"/>
            </w:pPr>
          </w:p>
        </w:tc>
        <w:tc>
          <w:tcPr>
            <w:tcW w:w="12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565871B" w14:textId="77777777" w:rsidR="00375BB7" w:rsidRPr="004A6508" w:rsidRDefault="00375BB7">
            <w:pPr>
              <w:jc w:val="center"/>
            </w:pPr>
          </w:p>
        </w:tc>
        <w:tc>
          <w:tcPr>
            <w:tcW w:w="24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FCC69C" w14:textId="77777777" w:rsidR="00375BB7" w:rsidRPr="004A6508" w:rsidRDefault="00375BB7">
            <w:pPr>
              <w:jc w:val="center"/>
            </w:pPr>
          </w:p>
        </w:tc>
        <w:tc>
          <w:tcPr>
            <w:tcW w:w="18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65C4A87" w14:textId="77777777" w:rsidR="00375BB7" w:rsidRPr="004A6508" w:rsidRDefault="00375BB7">
            <w:pPr>
              <w:jc w:val="center"/>
            </w:pPr>
          </w:p>
        </w:tc>
      </w:tr>
      <w:tr w:rsidR="00375BB7" w:rsidRPr="004A6508" w14:paraId="0288FBF4" w14:textId="77777777" w:rsidTr="00376ED3">
        <w:trPr>
          <w:trHeight w:val="384"/>
        </w:trPr>
        <w:tc>
          <w:tcPr>
            <w:tcW w:w="2586" w:type="dxa"/>
            <w:vMerge/>
            <w:tcBorders>
              <w:top w:val="single" w:sz="8" w:space="0" w:color="000000"/>
              <w:left w:val="single" w:sz="8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7B8BCF7" w14:textId="77777777" w:rsidR="00375BB7" w:rsidRPr="004A6508" w:rsidRDefault="00375B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7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536041B" w14:textId="77777777" w:rsidR="00375BB7" w:rsidRPr="004A6508" w:rsidRDefault="00375BB7">
            <w:pPr>
              <w:jc w:val="center"/>
            </w:pPr>
          </w:p>
        </w:tc>
        <w:tc>
          <w:tcPr>
            <w:tcW w:w="9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4485860" w14:textId="77777777" w:rsidR="00375BB7" w:rsidRPr="004A6508" w:rsidRDefault="00375BB7">
            <w:pPr>
              <w:jc w:val="center"/>
            </w:pPr>
          </w:p>
        </w:tc>
        <w:tc>
          <w:tcPr>
            <w:tcW w:w="12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673292E" w14:textId="77777777" w:rsidR="00375BB7" w:rsidRPr="004A6508" w:rsidRDefault="00375BB7">
            <w:pPr>
              <w:jc w:val="center"/>
            </w:pPr>
          </w:p>
        </w:tc>
        <w:tc>
          <w:tcPr>
            <w:tcW w:w="24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FF7612" w14:textId="77777777" w:rsidR="00375BB7" w:rsidRPr="004A6508" w:rsidRDefault="00375BB7">
            <w:pPr>
              <w:jc w:val="center"/>
            </w:pPr>
          </w:p>
        </w:tc>
        <w:tc>
          <w:tcPr>
            <w:tcW w:w="18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5615866" w14:textId="77777777" w:rsidR="00375BB7" w:rsidRPr="004A6508" w:rsidRDefault="00375BB7">
            <w:pPr>
              <w:jc w:val="center"/>
            </w:pPr>
          </w:p>
        </w:tc>
      </w:tr>
      <w:tr w:rsidR="00375BB7" w:rsidRPr="004A6508" w14:paraId="58945A3B" w14:textId="77777777" w:rsidTr="00376ED3">
        <w:trPr>
          <w:trHeight w:val="384"/>
        </w:trPr>
        <w:tc>
          <w:tcPr>
            <w:tcW w:w="2586" w:type="dxa"/>
            <w:vMerge/>
            <w:tcBorders>
              <w:top w:val="single" w:sz="8" w:space="0" w:color="000000"/>
              <w:left w:val="single" w:sz="8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C366A46" w14:textId="77777777" w:rsidR="00375BB7" w:rsidRPr="004A6508" w:rsidRDefault="00375B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7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E97E6D6" w14:textId="77777777" w:rsidR="00375BB7" w:rsidRPr="004A6508" w:rsidRDefault="00375BB7">
            <w:pPr>
              <w:jc w:val="center"/>
            </w:pPr>
          </w:p>
        </w:tc>
        <w:tc>
          <w:tcPr>
            <w:tcW w:w="9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47F5D56" w14:textId="77777777" w:rsidR="00375BB7" w:rsidRPr="004A6508" w:rsidRDefault="00375BB7">
            <w:pPr>
              <w:jc w:val="center"/>
            </w:pPr>
          </w:p>
        </w:tc>
        <w:tc>
          <w:tcPr>
            <w:tcW w:w="12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52C6B8E" w14:textId="77777777" w:rsidR="00375BB7" w:rsidRPr="004A6508" w:rsidRDefault="00375BB7">
            <w:pPr>
              <w:jc w:val="center"/>
            </w:pPr>
          </w:p>
        </w:tc>
        <w:tc>
          <w:tcPr>
            <w:tcW w:w="24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271315" w14:textId="77777777" w:rsidR="00375BB7" w:rsidRPr="004A6508" w:rsidRDefault="00375BB7">
            <w:pPr>
              <w:jc w:val="center"/>
            </w:pPr>
          </w:p>
        </w:tc>
        <w:tc>
          <w:tcPr>
            <w:tcW w:w="18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A13E712" w14:textId="77777777" w:rsidR="00375BB7" w:rsidRPr="004A6508" w:rsidRDefault="00375BB7">
            <w:pPr>
              <w:jc w:val="center"/>
            </w:pPr>
          </w:p>
        </w:tc>
      </w:tr>
      <w:tr w:rsidR="00375BB7" w:rsidRPr="004A6508" w14:paraId="762FF80E" w14:textId="77777777" w:rsidTr="00376ED3">
        <w:trPr>
          <w:trHeight w:val="364"/>
        </w:trPr>
        <w:tc>
          <w:tcPr>
            <w:tcW w:w="2586" w:type="dxa"/>
            <w:vMerge/>
            <w:tcBorders>
              <w:top w:val="single" w:sz="8" w:space="0" w:color="000000"/>
              <w:left w:val="single" w:sz="8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E566838" w14:textId="77777777" w:rsidR="00375BB7" w:rsidRPr="004A6508" w:rsidRDefault="00375B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7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3E8FD90" w14:textId="77777777" w:rsidR="00375BB7" w:rsidRPr="004A6508" w:rsidRDefault="00375BB7">
            <w:pPr>
              <w:jc w:val="center"/>
            </w:pPr>
          </w:p>
        </w:tc>
        <w:tc>
          <w:tcPr>
            <w:tcW w:w="9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C54799D" w14:textId="77777777" w:rsidR="00375BB7" w:rsidRPr="004A6508" w:rsidRDefault="00375BB7">
            <w:pPr>
              <w:jc w:val="center"/>
            </w:pPr>
          </w:p>
        </w:tc>
        <w:tc>
          <w:tcPr>
            <w:tcW w:w="12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FCA8959" w14:textId="77777777" w:rsidR="00375BB7" w:rsidRPr="004A6508" w:rsidRDefault="00375BB7">
            <w:pPr>
              <w:jc w:val="center"/>
            </w:pPr>
          </w:p>
        </w:tc>
        <w:tc>
          <w:tcPr>
            <w:tcW w:w="24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040B5A" w14:textId="77777777" w:rsidR="00375BB7" w:rsidRPr="004A6508" w:rsidRDefault="00375BB7">
            <w:pPr>
              <w:jc w:val="center"/>
            </w:pPr>
          </w:p>
        </w:tc>
        <w:tc>
          <w:tcPr>
            <w:tcW w:w="18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E344460" w14:textId="77777777" w:rsidR="00375BB7" w:rsidRPr="004A6508" w:rsidRDefault="00375BB7">
            <w:pPr>
              <w:jc w:val="center"/>
            </w:pPr>
          </w:p>
        </w:tc>
      </w:tr>
      <w:tr w:rsidR="00375BB7" w:rsidRPr="004A6508" w14:paraId="3DA797E2" w14:textId="77777777" w:rsidTr="00376ED3">
        <w:trPr>
          <w:trHeight w:val="147"/>
        </w:trPr>
        <w:tc>
          <w:tcPr>
            <w:tcW w:w="2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94C217B" w14:textId="77777777" w:rsidR="00375BB7" w:rsidRPr="004A6508" w:rsidRDefault="00D50ADA">
            <w:r w:rsidRPr="004A6508">
              <w:t>Проект «За чистый университет»</w:t>
            </w:r>
          </w:p>
        </w:tc>
        <w:tc>
          <w:tcPr>
            <w:tcW w:w="5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8AD30D7" w14:textId="77777777" w:rsidR="00375BB7" w:rsidRPr="004A6508" w:rsidRDefault="00375BB7">
            <w:pPr>
              <w:jc w:val="center"/>
            </w:pPr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7379B0B" w14:textId="77777777" w:rsidR="00375BB7" w:rsidRPr="004A6508" w:rsidRDefault="00375BB7"/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B43E744" w14:textId="77777777" w:rsidR="00375BB7" w:rsidRPr="004A6508" w:rsidRDefault="00375BB7"/>
        </w:tc>
        <w:tc>
          <w:tcPr>
            <w:tcW w:w="24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0BCF41" w14:textId="77777777" w:rsidR="00375BB7" w:rsidRPr="004A6508" w:rsidRDefault="00375BB7"/>
        </w:tc>
        <w:tc>
          <w:tcPr>
            <w:tcW w:w="1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B1AC941" w14:textId="77777777" w:rsidR="00375BB7" w:rsidRPr="004A6508" w:rsidRDefault="00375BB7"/>
        </w:tc>
      </w:tr>
      <w:tr w:rsidR="00375BB7" w:rsidRPr="004A6508" w14:paraId="0D3E7A7C" w14:textId="77777777" w:rsidTr="00376ED3">
        <w:trPr>
          <w:trHeight w:val="360"/>
        </w:trPr>
        <w:tc>
          <w:tcPr>
            <w:tcW w:w="258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17A87B3" w14:textId="77777777" w:rsidR="00375BB7" w:rsidRPr="004A6508" w:rsidRDefault="00D50ADA">
            <w:r w:rsidRPr="004A6508">
              <w:t>Поддержание и улучшение качества социальной среды университета (дежурство по университету)</w:t>
            </w:r>
          </w:p>
        </w:tc>
        <w:tc>
          <w:tcPr>
            <w:tcW w:w="5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4B4CC9F" w14:textId="6B3ADCEA" w:rsidR="00375BB7" w:rsidRPr="004A6508" w:rsidRDefault="002B78FD">
            <w:pPr>
              <w:jc w:val="center"/>
            </w:pPr>
            <w:r>
              <w:t>УСПТ</w:t>
            </w:r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38A8840" w14:textId="77777777" w:rsidR="00375BB7" w:rsidRDefault="002B78FD">
            <w:pPr>
              <w:jc w:val="center"/>
            </w:pPr>
            <w:r>
              <w:t>05.08-09.08.</w:t>
            </w:r>
          </w:p>
          <w:p w14:paraId="171ACD80" w14:textId="5BF5F0F2" w:rsidR="002B78FD" w:rsidRPr="004A6508" w:rsidRDefault="002B78FD">
            <w:pPr>
              <w:jc w:val="center"/>
            </w:pPr>
            <w:r>
              <w:t>2024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A4A63E4" w14:textId="49C5DB19" w:rsidR="00375BB7" w:rsidRPr="004A6508" w:rsidRDefault="009D00A8">
            <w:pPr>
              <w:jc w:val="center"/>
            </w:pPr>
            <w:r>
              <w:t>30 ч.</w:t>
            </w:r>
          </w:p>
        </w:tc>
        <w:tc>
          <w:tcPr>
            <w:tcW w:w="24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829A93" w14:textId="77777777" w:rsidR="009D00A8" w:rsidRDefault="009D00A8">
            <w:pPr>
              <w:jc w:val="center"/>
            </w:pPr>
          </w:p>
          <w:p w14:paraId="12E70B1B" w14:textId="322C1732" w:rsidR="00375BB7" w:rsidRPr="004A6508" w:rsidRDefault="009D00A8">
            <w:pPr>
              <w:jc w:val="center"/>
            </w:pPr>
            <w:r>
              <w:t>Не выявлено</w:t>
            </w:r>
          </w:p>
        </w:tc>
        <w:tc>
          <w:tcPr>
            <w:tcW w:w="1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4A1C63A" w14:textId="77777777" w:rsidR="00375BB7" w:rsidRPr="004A6508" w:rsidRDefault="00375BB7">
            <w:pPr>
              <w:jc w:val="center"/>
            </w:pPr>
          </w:p>
        </w:tc>
      </w:tr>
      <w:tr w:rsidR="00375BB7" w:rsidRPr="004A6508" w14:paraId="25292EE8" w14:textId="77777777" w:rsidTr="00376ED3">
        <w:trPr>
          <w:trHeight w:val="360"/>
        </w:trPr>
        <w:tc>
          <w:tcPr>
            <w:tcW w:w="258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0EDB19A" w14:textId="77777777" w:rsidR="00375BB7" w:rsidRPr="004A6508" w:rsidRDefault="00375B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9C33085" w14:textId="77777777" w:rsidR="00375BB7" w:rsidRPr="004A6508" w:rsidRDefault="00375BB7">
            <w:pPr>
              <w:jc w:val="center"/>
            </w:pPr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0293469" w14:textId="77777777" w:rsidR="00375BB7" w:rsidRPr="004A6508" w:rsidRDefault="00375BB7">
            <w:pPr>
              <w:jc w:val="center"/>
            </w:pP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7CC6EAC" w14:textId="77777777" w:rsidR="00375BB7" w:rsidRPr="004A6508" w:rsidRDefault="00375BB7">
            <w:pPr>
              <w:jc w:val="center"/>
            </w:pPr>
          </w:p>
        </w:tc>
        <w:tc>
          <w:tcPr>
            <w:tcW w:w="24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BE7DBF" w14:textId="77777777" w:rsidR="00375BB7" w:rsidRPr="004A6508" w:rsidRDefault="00375BB7">
            <w:pPr>
              <w:jc w:val="center"/>
            </w:pPr>
          </w:p>
        </w:tc>
        <w:tc>
          <w:tcPr>
            <w:tcW w:w="1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EEAEA3E" w14:textId="77777777" w:rsidR="00375BB7" w:rsidRPr="004A6508" w:rsidRDefault="00375BB7">
            <w:pPr>
              <w:jc w:val="center"/>
            </w:pPr>
          </w:p>
        </w:tc>
      </w:tr>
      <w:tr w:rsidR="00375BB7" w:rsidRPr="004A6508" w14:paraId="203AA7AD" w14:textId="77777777" w:rsidTr="00376ED3">
        <w:trPr>
          <w:trHeight w:val="360"/>
        </w:trPr>
        <w:tc>
          <w:tcPr>
            <w:tcW w:w="258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7F940B7" w14:textId="77777777" w:rsidR="00375BB7" w:rsidRPr="004A6508" w:rsidRDefault="00375B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0347C6D" w14:textId="77777777" w:rsidR="00375BB7" w:rsidRPr="004A6508" w:rsidRDefault="00375BB7">
            <w:pPr>
              <w:jc w:val="center"/>
            </w:pPr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8965A89" w14:textId="77777777" w:rsidR="00375BB7" w:rsidRPr="004A6508" w:rsidRDefault="00375BB7">
            <w:pPr>
              <w:jc w:val="center"/>
            </w:pP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B1BF3D7" w14:textId="77777777" w:rsidR="00375BB7" w:rsidRPr="004A6508" w:rsidRDefault="00375BB7">
            <w:pPr>
              <w:jc w:val="center"/>
            </w:pPr>
          </w:p>
        </w:tc>
        <w:tc>
          <w:tcPr>
            <w:tcW w:w="24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66502D" w14:textId="77777777" w:rsidR="00375BB7" w:rsidRPr="004A6508" w:rsidRDefault="00375BB7">
            <w:pPr>
              <w:jc w:val="center"/>
            </w:pPr>
          </w:p>
        </w:tc>
        <w:tc>
          <w:tcPr>
            <w:tcW w:w="1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21EBCB7" w14:textId="77777777" w:rsidR="00375BB7" w:rsidRPr="004A6508" w:rsidRDefault="00375BB7">
            <w:pPr>
              <w:jc w:val="center"/>
            </w:pPr>
          </w:p>
        </w:tc>
      </w:tr>
      <w:tr w:rsidR="00375BB7" w:rsidRPr="004A6508" w14:paraId="70A54F6B" w14:textId="77777777" w:rsidTr="00376ED3">
        <w:trPr>
          <w:trHeight w:val="360"/>
        </w:trPr>
        <w:tc>
          <w:tcPr>
            <w:tcW w:w="258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53F609B" w14:textId="77777777" w:rsidR="00375BB7" w:rsidRPr="004A6508" w:rsidRDefault="00D50ADA">
            <w:r w:rsidRPr="004A6508">
              <w:t>Поддержание и улучшение качества социальной среды университета (работа по заявкам подразделений университета)</w:t>
            </w:r>
          </w:p>
        </w:tc>
        <w:tc>
          <w:tcPr>
            <w:tcW w:w="5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B69DC18" w14:textId="17F931DB" w:rsidR="00375BB7" w:rsidRPr="004A6508" w:rsidRDefault="00376ED3">
            <w:pPr>
              <w:jc w:val="center"/>
            </w:pPr>
            <w:r>
              <w:t>ООНИР ДНИР</w:t>
            </w:r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D85F0C1" w14:textId="3119041B" w:rsidR="00376ED3" w:rsidRDefault="00376ED3" w:rsidP="00376ED3">
            <w:pPr>
              <w:jc w:val="center"/>
              <w:rPr>
                <w:lang w:val="en-US"/>
              </w:rPr>
            </w:pPr>
            <w:r>
              <w:t>1.0</w:t>
            </w:r>
            <w:r w:rsidR="002B78FD">
              <w:t>9</w:t>
            </w:r>
          </w:p>
          <w:p w14:paraId="6909270E" w14:textId="68084282" w:rsidR="00376ED3" w:rsidRDefault="00376ED3" w:rsidP="00376ED3">
            <w:pPr>
              <w:jc w:val="center"/>
            </w:pPr>
            <w:r>
              <w:t>-</w:t>
            </w:r>
            <w:r w:rsidR="002B78FD">
              <w:t>04</w:t>
            </w:r>
            <w:r>
              <w:t>.</w:t>
            </w:r>
            <w:r w:rsidR="002B78FD">
              <w:t>10</w:t>
            </w:r>
            <w:r>
              <w:t>.</w:t>
            </w:r>
          </w:p>
          <w:p w14:paraId="572D70FD" w14:textId="7BB2B130" w:rsidR="00375BB7" w:rsidRPr="00376ED3" w:rsidRDefault="00376ED3" w:rsidP="00376ED3">
            <w:pPr>
              <w:jc w:val="center"/>
            </w:pPr>
            <w:r>
              <w:rPr>
                <w:lang w:val="en-US"/>
              </w:rPr>
              <w:t>20</w:t>
            </w:r>
            <w:r>
              <w:t>24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55485E3" w14:textId="7E4BCC9B" w:rsidR="00375BB7" w:rsidRPr="00376ED3" w:rsidRDefault="002B78FD">
            <w:pPr>
              <w:jc w:val="center"/>
            </w:pPr>
            <w:r>
              <w:t>20</w:t>
            </w:r>
            <w:r w:rsidR="00376ED3">
              <w:rPr>
                <w:lang w:val="en-US"/>
              </w:rPr>
              <w:t xml:space="preserve"> </w:t>
            </w:r>
            <w:r w:rsidR="00376ED3">
              <w:t>ч</w:t>
            </w:r>
            <w:r w:rsidR="00376ED3">
              <w:rPr>
                <w:lang w:val="en-US"/>
              </w:rPr>
              <w:t>.</w:t>
            </w:r>
          </w:p>
        </w:tc>
        <w:tc>
          <w:tcPr>
            <w:tcW w:w="24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7720CC" w14:textId="77777777" w:rsidR="00376ED3" w:rsidRDefault="00376ED3">
            <w:pPr>
              <w:jc w:val="center"/>
            </w:pPr>
          </w:p>
          <w:p w14:paraId="16A0FF21" w14:textId="46F957D4" w:rsidR="00375BB7" w:rsidRPr="004A6508" w:rsidRDefault="00376ED3">
            <w:pPr>
              <w:jc w:val="center"/>
            </w:pPr>
            <w:r>
              <w:t>Не выявлено</w:t>
            </w:r>
          </w:p>
        </w:tc>
        <w:tc>
          <w:tcPr>
            <w:tcW w:w="1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968482A" w14:textId="3CF55F0E" w:rsidR="00375BB7" w:rsidRPr="00376ED3" w:rsidRDefault="00DA006A" w:rsidP="00376ED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</w:t>
            </w:r>
          </w:p>
        </w:tc>
      </w:tr>
      <w:tr w:rsidR="00375BB7" w:rsidRPr="004A6508" w14:paraId="07166AFC" w14:textId="77777777" w:rsidTr="00376ED3">
        <w:trPr>
          <w:trHeight w:val="360"/>
        </w:trPr>
        <w:tc>
          <w:tcPr>
            <w:tcW w:w="258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0E4A5BF" w14:textId="6671D6A1" w:rsidR="00375BB7" w:rsidRPr="004A6508" w:rsidRDefault="00375B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EB75D31" w14:textId="77777777" w:rsidR="00375BB7" w:rsidRPr="004A6508" w:rsidRDefault="00375BB7">
            <w:pPr>
              <w:jc w:val="center"/>
            </w:pPr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B7EDB3F" w14:textId="77777777" w:rsidR="00375BB7" w:rsidRPr="004A6508" w:rsidRDefault="00375BB7">
            <w:pPr>
              <w:jc w:val="center"/>
            </w:pP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CADCD70" w14:textId="77777777" w:rsidR="00375BB7" w:rsidRPr="004A6508" w:rsidRDefault="00375BB7">
            <w:pPr>
              <w:jc w:val="center"/>
            </w:pPr>
          </w:p>
        </w:tc>
        <w:tc>
          <w:tcPr>
            <w:tcW w:w="24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AF1B74" w14:textId="77777777" w:rsidR="00375BB7" w:rsidRPr="004A6508" w:rsidRDefault="00375BB7">
            <w:pPr>
              <w:jc w:val="center"/>
            </w:pPr>
          </w:p>
        </w:tc>
        <w:tc>
          <w:tcPr>
            <w:tcW w:w="1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2BCFBD8" w14:textId="77777777" w:rsidR="00375BB7" w:rsidRPr="004A6508" w:rsidRDefault="00375BB7">
            <w:pPr>
              <w:jc w:val="center"/>
            </w:pPr>
          </w:p>
        </w:tc>
      </w:tr>
      <w:tr w:rsidR="00375BB7" w:rsidRPr="004A6508" w14:paraId="67F2B942" w14:textId="77777777" w:rsidTr="00376ED3">
        <w:trPr>
          <w:trHeight w:val="360"/>
        </w:trPr>
        <w:tc>
          <w:tcPr>
            <w:tcW w:w="258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212ED0A" w14:textId="77777777" w:rsidR="00375BB7" w:rsidRPr="004A6508" w:rsidRDefault="00375B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B1C418C" w14:textId="77777777" w:rsidR="00375BB7" w:rsidRPr="004A6508" w:rsidRDefault="00375BB7">
            <w:pPr>
              <w:jc w:val="center"/>
            </w:pPr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60B5214" w14:textId="77777777" w:rsidR="00375BB7" w:rsidRPr="004A6508" w:rsidRDefault="00375BB7">
            <w:pPr>
              <w:jc w:val="center"/>
            </w:pP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B58BF47" w14:textId="77777777" w:rsidR="00375BB7" w:rsidRPr="004A6508" w:rsidRDefault="00375BB7">
            <w:pPr>
              <w:jc w:val="center"/>
            </w:pPr>
          </w:p>
        </w:tc>
        <w:tc>
          <w:tcPr>
            <w:tcW w:w="24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AEE3EF" w14:textId="77777777" w:rsidR="00375BB7" w:rsidRPr="004A6508" w:rsidRDefault="00375BB7">
            <w:pPr>
              <w:jc w:val="center"/>
            </w:pPr>
          </w:p>
        </w:tc>
        <w:tc>
          <w:tcPr>
            <w:tcW w:w="1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E6AF2D4" w14:textId="77777777" w:rsidR="00375BB7" w:rsidRPr="004A6508" w:rsidRDefault="00375BB7">
            <w:pPr>
              <w:jc w:val="center"/>
            </w:pPr>
          </w:p>
        </w:tc>
      </w:tr>
      <w:tr w:rsidR="00375BB7" w:rsidRPr="004A6508" w14:paraId="1E3418DA" w14:textId="77777777" w:rsidTr="00376ED3">
        <w:trPr>
          <w:trHeight w:val="510"/>
        </w:trPr>
        <w:tc>
          <w:tcPr>
            <w:tcW w:w="258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5B9F7C2" w14:textId="77777777" w:rsidR="00375BB7" w:rsidRPr="004A6508" w:rsidRDefault="00375B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A62C510" w14:textId="77777777" w:rsidR="00375BB7" w:rsidRPr="004A6508" w:rsidRDefault="00375BB7">
            <w:pPr>
              <w:jc w:val="center"/>
            </w:pPr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A2ECCC2" w14:textId="77777777" w:rsidR="00375BB7" w:rsidRPr="004A6508" w:rsidRDefault="00375BB7">
            <w:pPr>
              <w:jc w:val="center"/>
            </w:pP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071EF10" w14:textId="77777777" w:rsidR="00375BB7" w:rsidRPr="004A6508" w:rsidRDefault="00375BB7">
            <w:pPr>
              <w:jc w:val="center"/>
            </w:pPr>
          </w:p>
        </w:tc>
        <w:tc>
          <w:tcPr>
            <w:tcW w:w="24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ED28AF" w14:textId="77777777" w:rsidR="00375BB7" w:rsidRPr="004A6508" w:rsidRDefault="00375BB7">
            <w:pPr>
              <w:jc w:val="center"/>
            </w:pPr>
          </w:p>
        </w:tc>
        <w:tc>
          <w:tcPr>
            <w:tcW w:w="1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E3E7C51" w14:textId="77777777" w:rsidR="00375BB7" w:rsidRPr="004A6508" w:rsidRDefault="00375BB7">
            <w:pPr>
              <w:jc w:val="center"/>
            </w:pPr>
          </w:p>
        </w:tc>
      </w:tr>
      <w:tr w:rsidR="00375BB7" w:rsidRPr="004A6508" w14:paraId="65CD6C10" w14:textId="77777777" w:rsidTr="00376ED3">
        <w:trPr>
          <w:trHeight w:val="384"/>
        </w:trPr>
        <w:tc>
          <w:tcPr>
            <w:tcW w:w="258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FAA2C79" w14:textId="77777777" w:rsidR="00375BB7" w:rsidRPr="004A6508" w:rsidRDefault="00375B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E791086" w14:textId="77777777" w:rsidR="00375BB7" w:rsidRPr="004A6508" w:rsidRDefault="00375BB7">
            <w:pPr>
              <w:jc w:val="center"/>
            </w:pPr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57BB41B" w14:textId="77777777" w:rsidR="00375BB7" w:rsidRPr="004A6508" w:rsidRDefault="00375BB7">
            <w:pPr>
              <w:jc w:val="center"/>
            </w:pP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5B937F7" w14:textId="77777777" w:rsidR="00375BB7" w:rsidRPr="004A6508" w:rsidRDefault="00375BB7">
            <w:pPr>
              <w:jc w:val="center"/>
            </w:pPr>
          </w:p>
        </w:tc>
        <w:tc>
          <w:tcPr>
            <w:tcW w:w="2421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6DA4D57F" w14:textId="77777777" w:rsidR="00375BB7" w:rsidRPr="004A6508" w:rsidRDefault="00375BB7">
            <w:pPr>
              <w:jc w:val="center"/>
            </w:pPr>
          </w:p>
        </w:tc>
        <w:tc>
          <w:tcPr>
            <w:tcW w:w="181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79F5003" w14:textId="77777777" w:rsidR="00375BB7" w:rsidRPr="004A6508" w:rsidRDefault="00375BB7">
            <w:pPr>
              <w:jc w:val="center"/>
            </w:pPr>
          </w:p>
        </w:tc>
      </w:tr>
      <w:tr w:rsidR="00375BB7" w:rsidRPr="004A6508" w14:paraId="62D4B165" w14:textId="77777777" w:rsidTr="00376ED3">
        <w:trPr>
          <w:trHeight w:val="370"/>
        </w:trPr>
        <w:tc>
          <w:tcPr>
            <w:tcW w:w="2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4B78E03" w14:textId="77777777" w:rsidR="00375BB7" w:rsidRPr="004A6508" w:rsidRDefault="00D50ADA">
            <w:r w:rsidRPr="004A6508">
              <w:t>Участие в мероприятиях по профилактике распространения идеологии терроризма, национализма, экстремизма</w:t>
            </w:r>
          </w:p>
        </w:tc>
        <w:tc>
          <w:tcPr>
            <w:tcW w:w="5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0CFC7A7" w14:textId="77777777" w:rsidR="00375BB7" w:rsidRPr="004A6508" w:rsidRDefault="00375BB7">
            <w:pPr>
              <w:jc w:val="center"/>
            </w:pP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E2B4536" w14:textId="77777777" w:rsidR="00375BB7" w:rsidRPr="004A6508" w:rsidRDefault="00375BB7">
            <w:pPr>
              <w:jc w:val="center"/>
            </w:pP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D0ADF89" w14:textId="77777777" w:rsidR="00375BB7" w:rsidRPr="004A6508" w:rsidRDefault="00375BB7">
            <w:pPr>
              <w:jc w:val="center"/>
            </w:pP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E9072" w14:textId="77777777" w:rsidR="00375BB7" w:rsidRPr="004A6508" w:rsidRDefault="00375BB7">
            <w:pPr>
              <w:jc w:val="center"/>
            </w:pP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6681AB1" w14:textId="77777777" w:rsidR="00375BB7" w:rsidRPr="004A6508" w:rsidRDefault="00375BB7">
            <w:pPr>
              <w:jc w:val="center"/>
            </w:pPr>
          </w:p>
        </w:tc>
      </w:tr>
      <w:tr w:rsidR="00375BB7" w:rsidRPr="004A6508" w14:paraId="567C56F6" w14:textId="77777777" w:rsidTr="00376ED3">
        <w:trPr>
          <w:trHeight w:val="370"/>
        </w:trPr>
        <w:tc>
          <w:tcPr>
            <w:tcW w:w="2586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4A65945" w14:textId="77777777" w:rsidR="00375BB7" w:rsidRPr="004A6508" w:rsidRDefault="00375B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CBB5CEB" w14:textId="77777777" w:rsidR="00375BB7" w:rsidRPr="004A6508" w:rsidRDefault="00375BB7">
            <w:pPr>
              <w:jc w:val="center"/>
            </w:pP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AE88DB2" w14:textId="77777777" w:rsidR="00375BB7" w:rsidRPr="004A6508" w:rsidRDefault="00375BB7">
            <w:pPr>
              <w:jc w:val="center"/>
            </w:pP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690B5D6" w14:textId="77777777" w:rsidR="00375BB7" w:rsidRPr="004A6508" w:rsidRDefault="00375BB7">
            <w:pPr>
              <w:jc w:val="center"/>
            </w:pP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9CBA39" w14:textId="77777777" w:rsidR="00375BB7" w:rsidRPr="004A6508" w:rsidRDefault="00375BB7">
            <w:pPr>
              <w:jc w:val="center"/>
            </w:pP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FA0CA43" w14:textId="77777777" w:rsidR="00375BB7" w:rsidRPr="004A6508" w:rsidRDefault="00375BB7">
            <w:pPr>
              <w:jc w:val="center"/>
            </w:pPr>
          </w:p>
        </w:tc>
      </w:tr>
      <w:tr w:rsidR="00375BB7" w:rsidRPr="004A6508" w14:paraId="5364B2A1" w14:textId="77777777" w:rsidTr="00376ED3">
        <w:trPr>
          <w:trHeight w:val="605"/>
        </w:trPr>
        <w:tc>
          <w:tcPr>
            <w:tcW w:w="2586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B21077C" w14:textId="77777777" w:rsidR="00375BB7" w:rsidRPr="004A6508" w:rsidRDefault="00375B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D29245F" w14:textId="77777777" w:rsidR="00375BB7" w:rsidRPr="004A6508" w:rsidRDefault="00375BB7">
            <w:pPr>
              <w:jc w:val="center"/>
            </w:pP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E6521F5" w14:textId="77777777" w:rsidR="00375BB7" w:rsidRPr="004A6508" w:rsidRDefault="00375BB7">
            <w:pPr>
              <w:jc w:val="center"/>
            </w:pP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8D49EDA" w14:textId="77777777" w:rsidR="00375BB7" w:rsidRPr="004A6508" w:rsidRDefault="00375BB7">
            <w:pPr>
              <w:jc w:val="center"/>
            </w:pP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DEEBEF" w14:textId="77777777" w:rsidR="00375BB7" w:rsidRPr="004A6508" w:rsidRDefault="00375BB7">
            <w:pPr>
              <w:jc w:val="center"/>
            </w:pP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60E0864" w14:textId="77777777" w:rsidR="00375BB7" w:rsidRPr="004A6508" w:rsidRDefault="00375BB7">
            <w:pPr>
              <w:jc w:val="center"/>
            </w:pPr>
          </w:p>
        </w:tc>
      </w:tr>
      <w:tr w:rsidR="00375BB7" w:rsidRPr="004A6508" w14:paraId="073B6FAB" w14:textId="77777777" w:rsidTr="00376ED3">
        <w:trPr>
          <w:trHeight w:val="276"/>
        </w:trPr>
        <w:tc>
          <w:tcPr>
            <w:tcW w:w="2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9259D35" w14:textId="77777777" w:rsidR="00375BB7" w:rsidRPr="004A6508" w:rsidRDefault="00D50ADA">
            <w:r w:rsidRPr="004A6508">
              <w:t>Реализации социально-значимых мероприятий, проектов, в т. ч. участие в демонстрациях, митингах и др.</w:t>
            </w:r>
          </w:p>
        </w:tc>
        <w:tc>
          <w:tcPr>
            <w:tcW w:w="5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30CE87A" w14:textId="1ED454C8" w:rsidR="00375BB7" w:rsidRPr="004A6508" w:rsidRDefault="009D00A8">
            <w:pPr>
              <w:jc w:val="center"/>
            </w:pPr>
            <w:r>
              <w:t>«Я в деле»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13F4B36" w14:textId="0C698D96" w:rsidR="00375BB7" w:rsidRPr="004A6508" w:rsidRDefault="009D00A8">
            <w:pPr>
              <w:jc w:val="center"/>
            </w:pPr>
            <w:r>
              <w:t>02.10.2023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4354DFB" w14:textId="3F49F8C9" w:rsidR="00375BB7" w:rsidRPr="004A6508" w:rsidRDefault="009D00A8">
            <w:pPr>
              <w:jc w:val="center"/>
            </w:pPr>
            <w:r>
              <w:t>2 ч.</w:t>
            </w: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FD574C" w14:textId="67A54D52" w:rsidR="00375BB7" w:rsidRPr="004A6508" w:rsidRDefault="009D00A8">
            <w:pPr>
              <w:jc w:val="center"/>
            </w:pPr>
            <w:r>
              <w:t>Не выявлено</w:t>
            </w: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10AD288" w14:textId="77777777" w:rsidR="00375BB7" w:rsidRPr="004A6508" w:rsidRDefault="00375BB7">
            <w:pPr>
              <w:jc w:val="center"/>
            </w:pPr>
          </w:p>
        </w:tc>
      </w:tr>
      <w:tr w:rsidR="00375BB7" w:rsidRPr="004A6508" w14:paraId="14CE02B9" w14:textId="77777777" w:rsidTr="00376ED3">
        <w:trPr>
          <w:trHeight w:val="276"/>
        </w:trPr>
        <w:tc>
          <w:tcPr>
            <w:tcW w:w="2586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E37B8CF" w14:textId="77777777" w:rsidR="00375BB7" w:rsidRPr="004A6508" w:rsidRDefault="00375B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AB98DD5" w14:textId="2479A53B" w:rsidR="00375BB7" w:rsidRPr="004A6508" w:rsidRDefault="009D00A8">
            <w:pPr>
              <w:jc w:val="center"/>
            </w:pPr>
            <w:r>
              <w:t>Ярмарка СНО(ООНИР)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B82D370" w14:textId="11F5D8E5" w:rsidR="00375BB7" w:rsidRPr="004A6508" w:rsidRDefault="009D00A8">
            <w:pPr>
              <w:jc w:val="center"/>
            </w:pPr>
            <w:r>
              <w:t>20.09.2024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4F625DD" w14:textId="4F377E58" w:rsidR="00375BB7" w:rsidRPr="004A6508" w:rsidRDefault="009D00A8">
            <w:pPr>
              <w:jc w:val="center"/>
            </w:pPr>
            <w:r>
              <w:t>10 ч.</w:t>
            </w: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74F46" w14:textId="4B943E69" w:rsidR="00375BB7" w:rsidRPr="004A6508" w:rsidRDefault="009D00A8">
            <w:pPr>
              <w:jc w:val="center"/>
            </w:pPr>
            <w:r>
              <w:t>Не выявлено</w:t>
            </w: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3490EEA" w14:textId="77777777" w:rsidR="00375BB7" w:rsidRPr="004A6508" w:rsidRDefault="00375BB7">
            <w:pPr>
              <w:jc w:val="center"/>
            </w:pPr>
          </w:p>
        </w:tc>
      </w:tr>
      <w:tr w:rsidR="00375BB7" w:rsidRPr="004A6508" w14:paraId="23211949" w14:textId="77777777" w:rsidTr="00376ED3">
        <w:trPr>
          <w:trHeight w:val="276"/>
        </w:trPr>
        <w:tc>
          <w:tcPr>
            <w:tcW w:w="2586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E4B3345" w14:textId="77777777" w:rsidR="00375BB7" w:rsidRPr="004A6508" w:rsidRDefault="00375B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5FAC384" w14:textId="2F88896E" w:rsidR="00375BB7" w:rsidRPr="004A6508" w:rsidRDefault="009D00A8">
            <w:pPr>
              <w:jc w:val="center"/>
            </w:pPr>
            <w:proofErr w:type="spellStart"/>
            <w:r>
              <w:t>Квест</w:t>
            </w:r>
            <w:proofErr w:type="spellEnd"/>
            <w:r>
              <w:t xml:space="preserve"> Вливайся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02B9CE8" w14:textId="253A08BB" w:rsidR="00375BB7" w:rsidRPr="004A6508" w:rsidRDefault="009D00A8">
            <w:pPr>
              <w:jc w:val="center"/>
            </w:pPr>
            <w:r>
              <w:t>22.09.2024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42F5716" w14:textId="0A25CFE5" w:rsidR="00375BB7" w:rsidRPr="004A6508" w:rsidRDefault="009D00A8">
            <w:pPr>
              <w:jc w:val="center"/>
            </w:pPr>
            <w:r>
              <w:t>10 ч.</w:t>
            </w: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2CA290" w14:textId="3FA38FC9" w:rsidR="00375BB7" w:rsidRPr="004A6508" w:rsidRDefault="009D00A8" w:rsidP="009D00A8">
            <w:pPr>
              <w:jc w:val="center"/>
            </w:pPr>
            <w:r>
              <w:t>Не выявлено</w:t>
            </w: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665314C" w14:textId="77777777" w:rsidR="00375BB7" w:rsidRPr="004A6508" w:rsidRDefault="00375BB7">
            <w:pPr>
              <w:jc w:val="center"/>
            </w:pPr>
          </w:p>
        </w:tc>
      </w:tr>
      <w:tr w:rsidR="00375BB7" w:rsidRPr="004A6508" w14:paraId="1B9404C5" w14:textId="77777777" w:rsidTr="00376ED3">
        <w:trPr>
          <w:trHeight w:val="276"/>
        </w:trPr>
        <w:tc>
          <w:tcPr>
            <w:tcW w:w="2586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7D3D5EB" w14:textId="77777777" w:rsidR="00375BB7" w:rsidRPr="004A6508" w:rsidRDefault="00375B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4C26E64" w14:textId="77777777" w:rsidR="00375BB7" w:rsidRPr="004A6508" w:rsidRDefault="00375BB7">
            <w:pPr>
              <w:jc w:val="center"/>
            </w:pP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211B9E2" w14:textId="77777777" w:rsidR="00375BB7" w:rsidRPr="004A6508" w:rsidRDefault="00375BB7">
            <w:pPr>
              <w:jc w:val="center"/>
            </w:pP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D14FEDA" w14:textId="77777777" w:rsidR="00375BB7" w:rsidRPr="004A6508" w:rsidRDefault="00375BB7">
            <w:pPr>
              <w:jc w:val="center"/>
            </w:pP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81AC50" w14:textId="77777777" w:rsidR="00375BB7" w:rsidRPr="004A6508" w:rsidRDefault="00375BB7">
            <w:pPr>
              <w:jc w:val="center"/>
            </w:pP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EBC5EF6" w14:textId="77777777" w:rsidR="00375BB7" w:rsidRPr="004A6508" w:rsidRDefault="00375BB7">
            <w:pPr>
              <w:jc w:val="center"/>
            </w:pPr>
          </w:p>
        </w:tc>
      </w:tr>
      <w:tr w:rsidR="00375BB7" w:rsidRPr="004A6508" w14:paraId="213E154F" w14:textId="77777777" w:rsidTr="00376ED3">
        <w:trPr>
          <w:trHeight w:val="276"/>
        </w:trPr>
        <w:tc>
          <w:tcPr>
            <w:tcW w:w="2586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887C7B8" w14:textId="77777777" w:rsidR="00375BB7" w:rsidRPr="004A6508" w:rsidRDefault="00375B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C05A2A1" w14:textId="77777777" w:rsidR="00375BB7" w:rsidRPr="004A6508" w:rsidRDefault="00375BB7">
            <w:pPr>
              <w:jc w:val="center"/>
            </w:pP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F3CCA96" w14:textId="77777777" w:rsidR="00375BB7" w:rsidRPr="004A6508" w:rsidRDefault="00375BB7">
            <w:pPr>
              <w:jc w:val="center"/>
            </w:pP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A34BD01" w14:textId="77777777" w:rsidR="00375BB7" w:rsidRPr="004A6508" w:rsidRDefault="00375BB7">
            <w:pPr>
              <w:jc w:val="center"/>
            </w:pP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3810B" w14:textId="77777777" w:rsidR="00375BB7" w:rsidRPr="004A6508" w:rsidRDefault="00375BB7">
            <w:pPr>
              <w:jc w:val="center"/>
            </w:pP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CBA46E1" w14:textId="77777777" w:rsidR="00375BB7" w:rsidRPr="004A6508" w:rsidRDefault="00375BB7">
            <w:pPr>
              <w:jc w:val="center"/>
            </w:pPr>
          </w:p>
        </w:tc>
      </w:tr>
      <w:tr w:rsidR="00375BB7" w:rsidRPr="004A6508" w14:paraId="3BA6B452" w14:textId="77777777" w:rsidTr="00376ED3">
        <w:trPr>
          <w:trHeight w:val="584"/>
        </w:trPr>
        <w:tc>
          <w:tcPr>
            <w:tcW w:w="2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5C43CEE" w14:textId="77777777" w:rsidR="00375BB7" w:rsidRPr="004A6508" w:rsidRDefault="00D50ADA">
            <w:pPr>
              <w:jc w:val="center"/>
            </w:pPr>
            <w:r w:rsidRPr="004A6508">
              <w:t>Итого</w:t>
            </w:r>
          </w:p>
        </w:tc>
        <w:tc>
          <w:tcPr>
            <w:tcW w:w="5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462705F" w14:textId="77777777" w:rsidR="00375BB7" w:rsidRPr="004A6508" w:rsidRDefault="00375BB7">
            <w:pPr>
              <w:jc w:val="center"/>
            </w:pPr>
          </w:p>
        </w:tc>
        <w:tc>
          <w:tcPr>
            <w:tcW w:w="987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F7DB44B" w14:textId="77777777" w:rsidR="00375BB7" w:rsidRPr="004A6508" w:rsidRDefault="00375BB7">
            <w:pPr>
              <w:jc w:val="center"/>
            </w:pPr>
          </w:p>
        </w:tc>
        <w:tc>
          <w:tcPr>
            <w:tcW w:w="125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47A7B89" w14:textId="25DE4034" w:rsidR="00375BB7" w:rsidRPr="004A6508" w:rsidRDefault="009D00A8">
            <w:pPr>
              <w:jc w:val="center"/>
            </w:pPr>
            <w:r>
              <w:t>72 ч.</w:t>
            </w:r>
          </w:p>
        </w:tc>
        <w:tc>
          <w:tcPr>
            <w:tcW w:w="2421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E20BE3" w14:textId="77777777" w:rsidR="00375BB7" w:rsidRPr="004A6508" w:rsidRDefault="00375BB7">
            <w:pPr>
              <w:jc w:val="center"/>
            </w:pPr>
          </w:p>
        </w:tc>
        <w:tc>
          <w:tcPr>
            <w:tcW w:w="181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FEEEA7D" w14:textId="77777777" w:rsidR="00375BB7" w:rsidRPr="004A6508" w:rsidRDefault="00375BB7">
            <w:pPr>
              <w:jc w:val="center"/>
            </w:pPr>
          </w:p>
        </w:tc>
      </w:tr>
    </w:tbl>
    <w:p w14:paraId="056091D2" w14:textId="77777777" w:rsidR="00375BB7" w:rsidRPr="004A6508" w:rsidRDefault="00D50ADA">
      <w:pPr>
        <w:spacing w:line="480" w:lineRule="auto"/>
        <w:rPr>
          <w:sz w:val="28"/>
          <w:szCs w:val="28"/>
        </w:rPr>
      </w:pPr>
      <w:r w:rsidRPr="004A6508">
        <w:rPr>
          <w:sz w:val="28"/>
          <w:szCs w:val="28"/>
        </w:rPr>
        <w:t>Оценка руководителя практики______________</w:t>
      </w:r>
    </w:p>
    <w:p w14:paraId="64C6EB92" w14:textId="34210C9F" w:rsidR="00375BB7" w:rsidRPr="004A6508" w:rsidRDefault="00D50ADA">
      <w:pPr>
        <w:rPr>
          <w:sz w:val="28"/>
          <w:szCs w:val="28"/>
        </w:rPr>
      </w:pPr>
      <w:r w:rsidRPr="004A6508">
        <w:rPr>
          <w:sz w:val="28"/>
          <w:szCs w:val="28"/>
        </w:rPr>
        <w:t>Руководитель практики____________________</w:t>
      </w:r>
      <w:proofErr w:type="gramStart"/>
      <w:r w:rsidRPr="004A6508">
        <w:rPr>
          <w:sz w:val="28"/>
          <w:szCs w:val="28"/>
        </w:rPr>
        <w:t xml:space="preserve">_ </w:t>
      </w:r>
      <w:r w:rsidR="00840627">
        <w:rPr>
          <w:sz w:val="28"/>
          <w:szCs w:val="28"/>
        </w:rPr>
        <w:t xml:space="preserve"> </w:t>
      </w:r>
      <w:r w:rsidR="00F27A98">
        <w:rPr>
          <w:sz w:val="28"/>
          <w:szCs w:val="28"/>
        </w:rPr>
        <w:t>А.А</w:t>
      </w:r>
      <w:proofErr w:type="gramEnd"/>
      <w:r w:rsidR="00F27A98">
        <w:rPr>
          <w:sz w:val="28"/>
          <w:szCs w:val="28"/>
        </w:rPr>
        <w:t xml:space="preserve"> </w:t>
      </w:r>
      <w:proofErr w:type="spellStart"/>
      <w:r w:rsidR="00F27A98">
        <w:rPr>
          <w:sz w:val="28"/>
          <w:szCs w:val="28"/>
        </w:rPr>
        <w:t>Вертинова</w:t>
      </w:r>
      <w:proofErr w:type="spellEnd"/>
      <w:r w:rsidR="004A6508" w:rsidRPr="004A6508">
        <w:rPr>
          <w:sz w:val="28"/>
          <w:szCs w:val="28"/>
        </w:rPr>
        <w:t>.</w:t>
      </w:r>
    </w:p>
    <w:p w14:paraId="3E48286A" w14:textId="77777777" w:rsidR="00375BB7" w:rsidRPr="004A6508" w:rsidRDefault="00D50ADA" w:rsidP="00D50ADA">
      <w:pPr>
        <w:ind w:firstLine="709"/>
        <w:rPr>
          <w:i/>
          <w:sz w:val="20"/>
          <w:szCs w:val="20"/>
        </w:rPr>
        <w:sectPr w:rsidR="00375BB7" w:rsidRPr="004A6508">
          <w:pgSz w:w="16838" w:h="11906" w:orient="landscape"/>
          <w:pgMar w:top="1134" w:right="1134" w:bottom="567" w:left="1134" w:header="709" w:footer="709" w:gutter="0"/>
          <w:cols w:space="720"/>
        </w:sectPr>
      </w:pPr>
      <w:r w:rsidRPr="004A6508">
        <w:rPr>
          <w:i/>
          <w:sz w:val="28"/>
          <w:szCs w:val="28"/>
        </w:rPr>
        <w:t xml:space="preserve">                                         </w:t>
      </w:r>
      <w:r w:rsidRPr="004A6508">
        <w:rPr>
          <w:i/>
          <w:sz w:val="20"/>
          <w:szCs w:val="20"/>
        </w:rPr>
        <w:t>ФИО, подпись</w:t>
      </w:r>
    </w:p>
    <w:p w14:paraId="71434551" w14:textId="77777777" w:rsidR="00375BB7" w:rsidRPr="004A6508" w:rsidRDefault="00D50ADA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</w:rPr>
      </w:pPr>
      <w:r w:rsidRPr="004A6508">
        <w:rPr>
          <w:b/>
        </w:rPr>
        <w:lastRenderedPageBreak/>
        <w:t>Чек-лист «Проверь себя»</w:t>
      </w:r>
    </w:p>
    <w:p w14:paraId="3CC73A53" w14:textId="6DAFD316" w:rsidR="00375BB7" w:rsidRPr="004A6508" w:rsidRDefault="00D50ADA">
      <w:pPr>
        <w:spacing w:before="240" w:after="240"/>
        <w:jc w:val="both"/>
      </w:pPr>
      <w:r w:rsidRPr="004A6508">
        <w:t>ФИО студента_________</w:t>
      </w:r>
      <w:bookmarkStart w:id="2" w:name="_GoBack"/>
      <w:bookmarkEnd w:id="2"/>
      <w:r w:rsidR="00823EC9" w:rsidRPr="00823EC9">
        <w:rPr>
          <w:u w:val="single"/>
        </w:rPr>
        <w:t xml:space="preserve">Друзь Илья Александрович </w:t>
      </w:r>
      <w:r w:rsidRPr="004A6508">
        <w:t>___________</w:t>
      </w:r>
    </w:p>
    <w:p w14:paraId="42154C68" w14:textId="316A97DE" w:rsidR="00375BB7" w:rsidRPr="004A6508" w:rsidRDefault="00D50ADA">
      <w:pPr>
        <w:spacing w:before="240" w:after="240"/>
        <w:jc w:val="both"/>
      </w:pPr>
      <w:r w:rsidRPr="004A6508">
        <w:t>Группа</w:t>
      </w:r>
      <w:r w:rsidRPr="004A6508">
        <w:rPr>
          <w:u w:val="single"/>
        </w:rPr>
        <w:t>______________</w:t>
      </w:r>
      <w:r w:rsidR="004A6508">
        <w:rPr>
          <w:u w:val="single"/>
        </w:rPr>
        <w:t>БЭУ-23-ЦТ1</w:t>
      </w:r>
      <w:r w:rsidRPr="004A6508">
        <w:t>___________________________</w:t>
      </w:r>
    </w:p>
    <w:p w14:paraId="46210BD8" w14:textId="77777777" w:rsidR="00375BB7" w:rsidRPr="004A6508" w:rsidRDefault="00D50ADA">
      <w:pPr>
        <w:spacing w:before="240" w:after="240"/>
        <w:jc w:val="both"/>
      </w:pPr>
      <w:r w:rsidRPr="004A6508">
        <w:t>Уважаемый студент, оцените свои умения и навыки на практике:</w:t>
      </w:r>
    </w:p>
    <w:tbl>
      <w:tblPr>
        <w:tblStyle w:val="ab"/>
        <w:tblW w:w="9571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42"/>
        <w:gridCol w:w="7226"/>
        <w:gridCol w:w="919"/>
        <w:gridCol w:w="784"/>
      </w:tblGrid>
      <w:tr w:rsidR="00375BB7" w:rsidRPr="004A6508" w14:paraId="2CC143ED" w14:textId="77777777">
        <w:tc>
          <w:tcPr>
            <w:tcW w:w="642" w:type="dxa"/>
            <w:shd w:val="clear" w:color="auto" w:fill="auto"/>
            <w:vAlign w:val="center"/>
          </w:tcPr>
          <w:p w14:paraId="7CD0440B" w14:textId="77777777" w:rsidR="00375BB7" w:rsidRPr="004A6508" w:rsidRDefault="00D50ADA">
            <w:pPr>
              <w:spacing w:line="360" w:lineRule="auto"/>
              <w:jc w:val="center"/>
            </w:pPr>
            <w:r w:rsidRPr="004A6508">
              <w:t>№</w:t>
            </w:r>
          </w:p>
        </w:tc>
        <w:tc>
          <w:tcPr>
            <w:tcW w:w="7226" w:type="dxa"/>
            <w:shd w:val="clear" w:color="auto" w:fill="auto"/>
            <w:vAlign w:val="center"/>
          </w:tcPr>
          <w:p w14:paraId="5CCF4D62" w14:textId="77777777" w:rsidR="00375BB7" w:rsidRPr="004A6508" w:rsidRDefault="00D50ADA">
            <w:pPr>
              <w:spacing w:line="360" w:lineRule="auto"/>
              <w:jc w:val="center"/>
            </w:pPr>
            <w:r w:rsidRPr="004A6508">
              <w:t>Вопросы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17D89E51" w14:textId="77777777" w:rsidR="00375BB7" w:rsidRPr="004A6508" w:rsidRDefault="00D50ADA">
            <w:pPr>
              <w:spacing w:line="360" w:lineRule="auto"/>
              <w:jc w:val="center"/>
            </w:pPr>
            <w:r w:rsidRPr="004A6508">
              <w:t>Да</w:t>
            </w:r>
          </w:p>
        </w:tc>
        <w:tc>
          <w:tcPr>
            <w:tcW w:w="784" w:type="dxa"/>
            <w:shd w:val="clear" w:color="auto" w:fill="auto"/>
            <w:vAlign w:val="center"/>
          </w:tcPr>
          <w:p w14:paraId="6C3E4A9C" w14:textId="77777777" w:rsidR="00375BB7" w:rsidRPr="004A6508" w:rsidRDefault="00D50ADA">
            <w:pPr>
              <w:spacing w:line="360" w:lineRule="auto"/>
              <w:jc w:val="center"/>
            </w:pPr>
            <w:r w:rsidRPr="004A6508">
              <w:t>Нет</w:t>
            </w:r>
          </w:p>
        </w:tc>
      </w:tr>
      <w:tr w:rsidR="00375BB7" w:rsidRPr="004A6508" w14:paraId="413A9EF3" w14:textId="77777777">
        <w:tc>
          <w:tcPr>
            <w:tcW w:w="642" w:type="dxa"/>
            <w:shd w:val="clear" w:color="auto" w:fill="auto"/>
            <w:vAlign w:val="center"/>
          </w:tcPr>
          <w:p w14:paraId="0D579B51" w14:textId="77777777" w:rsidR="00375BB7" w:rsidRPr="004A6508" w:rsidRDefault="00375BB7">
            <w:pPr>
              <w:numPr>
                <w:ilvl w:val="0"/>
                <w:numId w:val="2"/>
              </w:numPr>
              <w:spacing w:line="360" w:lineRule="auto"/>
              <w:ind w:left="357" w:hanging="357"/>
              <w:jc w:val="both"/>
            </w:pPr>
          </w:p>
        </w:tc>
        <w:tc>
          <w:tcPr>
            <w:tcW w:w="7226" w:type="dxa"/>
            <w:shd w:val="clear" w:color="auto" w:fill="auto"/>
            <w:vAlign w:val="center"/>
          </w:tcPr>
          <w:p w14:paraId="74EE1916" w14:textId="77777777" w:rsidR="00375BB7" w:rsidRPr="004A6508" w:rsidRDefault="00D50ADA">
            <w:pPr>
              <w:tabs>
                <w:tab w:val="left" w:pos="7075"/>
              </w:tabs>
              <w:jc w:val="both"/>
            </w:pPr>
            <w:r w:rsidRPr="004A6508">
              <w:t>Коммуникативные навыки</w:t>
            </w:r>
          </w:p>
          <w:p w14:paraId="6D4556B4" w14:textId="77777777" w:rsidR="00375BB7" w:rsidRPr="004A6508" w:rsidRDefault="00D50ADA">
            <w:pPr>
              <w:tabs>
                <w:tab w:val="left" w:pos="7075"/>
              </w:tabs>
              <w:jc w:val="both"/>
            </w:pPr>
            <w:r w:rsidRPr="004A6508">
              <w:t>Были ли у вас конфликты в период прохождения практики с коллегами, с окружающими людьми?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181C1F05" w14:textId="77777777" w:rsidR="00375BB7" w:rsidRPr="004A6508" w:rsidRDefault="00375BB7">
            <w:pPr>
              <w:spacing w:line="360" w:lineRule="auto"/>
              <w:jc w:val="both"/>
            </w:pPr>
          </w:p>
        </w:tc>
        <w:tc>
          <w:tcPr>
            <w:tcW w:w="784" w:type="dxa"/>
            <w:shd w:val="clear" w:color="auto" w:fill="auto"/>
            <w:vAlign w:val="center"/>
          </w:tcPr>
          <w:p w14:paraId="09DEBE63" w14:textId="6150E52E" w:rsidR="00375BB7" w:rsidRPr="004A6508" w:rsidRDefault="004A6508">
            <w:pPr>
              <w:spacing w:line="360" w:lineRule="auto"/>
              <w:jc w:val="both"/>
            </w:pPr>
            <w:r>
              <w:t>*</w:t>
            </w:r>
          </w:p>
        </w:tc>
      </w:tr>
      <w:tr w:rsidR="00375BB7" w:rsidRPr="004A6508" w14:paraId="55CBB878" w14:textId="77777777">
        <w:tc>
          <w:tcPr>
            <w:tcW w:w="642" w:type="dxa"/>
            <w:shd w:val="clear" w:color="auto" w:fill="auto"/>
            <w:vAlign w:val="center"/>
          </w:tcPr>
          <w:p w14:paraId="00F0B8F5" w14:textId="77777777" w:rsidR="00375BB7" w:rsidRPr="004A6508" w:rsidRDefault="00375BB7">
            <w:pPr>
              <w:numPr>
                <w:ilvl w:val="0"/>
                <w:numId w:val="2"/>
              </w:numPr>
              <w:spacing w:line="360" w:lineRule="auto"/>
              <w:ind w:left="357" w:hanging="357"/>
              <w:jc w:val="both"/>
            </w:pPr>
          </w:p>
        </w:tc>
        <w:tc>
          <w:tcPr>
            <w:tcW w:w="7226" w:type="dxa"/>
            <w:shd w:val="clear" w:color="auto" w:fill="auto"/>
            <w:vAlign w:val="center"/>
          </w:tcPr>
          <w:p w14:paraId="2DF438F7" w14:textId="77777777" w:rsidR="00375BB7" w:rsidRPr="004A6508" w:rsidRDefault="00D50ADA">
            <w:pPr>
              <w:tabs>
                <w:tab w:val="left" w:pos="7075"/>
              </w:tabs>
              <w:jc w:val="both"/>
            </w:pPr>
            <w:r w:rsidRPr="004A6508">
              <w:t>Принятие решений</w:t>
            </w:r>
          </w:p>
          <w:p w14:paraId="0D3A2AC9" w14:textId="77777777" w:rsidR="00375BB7" w:rsidRPr="004A6508" w:rsidRDefault="00D50ADA">
            <w:pPr>
              <w:tabs>
                <w:tab w:val="left" w:pos="7075"/>
              </w:tabs>
              <w:jc w:val="both"/>
            </w:pPr>
            <w:r w:rsidRPr="004A6508">
              <w:t>В период прохождения практики вы принимали самостоятельно решения по вопросам, относящимся к сфере Ваших компетенции.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0B8811D7" w14:textId="77750520" w:rsidR="00375BB7" w:rsidRPr="004A6508" w:rsidRDefault="004A6508">
            <w:pPr>
              <w:spacing w:line="360" w:lineRule="auto"/>
              <w:jc w:val="both"/>
            </w:pPr>
            <w:r>
              <w:t>*</w:t>
            </w:r>
          </w:p>
        </w:tc>
        <w:tc>
          <w:tcPr>
            <w:tcW w:w="784" w:type="dxa"/>
            <w:shd w:val="clear" w:color="auto" w:fill="auto"/>
            <w:vAlign w:val="center"/>
          </w:tcPr>
          <w:p w14:paraId="7E211265" w14:textId="77777777" w:rsidR="00375BB7" w:rsidRPr="004A6508" w:rsidRDefault="00375BB7">
            <w:pPr>
              <w:spacing w:line="360" w:lineRule="auto"/>
              <w:jc w:val="both"/>
            </w:pPr>
          </w:p>
        </w:tc>
      </w:tr>
      <w:tr w:rsidR="00375BB7" w:rsidRPr="004A6508" w14:paraId="446313ED" w14:textId="77777777">
        <w:tc>
          <w:tcPr>
            <w:tcW w:w="642" w:type="dxa"/>
            <w:shd w:val="clear" w:color="auto" w:fill="auto"/>
            <w:vAlign w:val="center"/>
          </w:tcPr>
          <w:p w14:paraId="0370BAED" w14:textId="77777777" w:rsidR="00375BB7" w:rsidRPr="004A6508" w:rsidRDefault="00375BB7">
            <w:pPr>
              <w:numPr>
                <w:ilvl w:val="0"/>
                <w:numId w:val="2"/>
              </w:numPr>
              <w:spacing w:line="360" w:lineRule="auto"/>
              <w:ind w:left="357" w:hanging="357"/>
              <w:jc w:val="both"/>
            </w:pPr>
          </w:p>
        </w:tc>
        <w:tc>
          <w:tcPr>
            <w:tcW w:w="7226" w:type="dxa"/>
            <w:shd w:val="clear" w:color="auto" w:fill="auto"/>
            <w:vAlign w:val="center"/>
          </w:tcPr>
          <w:p w14:paraId="16BFB5B8" w14:textId="77777777" w:rsidR="00375BB7" w:rsidRPr="004A6508" w:rsidRDefault="00D50ADA">
            <w:pPr>
              <w:tabs>
                <w:tab w:val="left" w:pos="7075"/>
              </w:tabs>
              <w:jc w:val="both"/>
            </w:pPr>
            <w:r w:rsidRPr="004A6508">
              <w:t>Управление временем</w:t>
            </w:r>
          </w:p>
          <w:p w14:paraId="53AB2058" w14:textId="77777777" w:rsidR="00375BB7" w:rsidRPr="004A6508" w:rsidRDefault="00D50ADA">
            <w:pPr>
              <w:tabs>
                <w:tab w:val="left" w:pos="7075"/>
              </w:tabs>
              <w:jc w:val="both"/>
            </w:pPr>
            <w:r w:rsidRPr="004A6508">
              <w:t>Конструктивное использование рабочего дня: вы успеваете решить все операционные задачи в текущий рабочий день?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6704BB44" w14:textId="5F52A0A6" w:rsidR="00375BB7" w:rsidRPr="004A6508" w:rsidRDefault="004A6508">
            <w:pPr>
              <w:spacing w:line="360" w:lineRule="auto"/>
              <w:jc w:val="both"/>
            </w:pPr>
            <w:r>
              <w:t>*</w:t>
            </w:r>
          </w:p>
        </w:tc>
        <w:tc>
          <w:tcPr>
            <w:tcW w:w="784" w:type="dxa"/>
            <w:shd w:val="clear" w:color="auto" w:fill="auto"/>
            <w:vAlign w:val="center"/>
          </w:tcPr>
          <w:p w14:paraId="3B90FDBD" w14:textId="77777777" w:rsidR="00375BB7" w:rsidRPr="004A6508" w:rsidRDefault="00375BB7">
            <w:pPr>
              <w:spacing w:line="360" w:lineRule="auto"/>
              <w:jc w:val="both"/>
            </w:pPr>
          </w:p>
        </w:tc>
      </w:tr>
      <w:tr w:rsidR="00375BB7" w:rsidRPr="004A6508" w14:paraId="6DC45E80" w14:textId="77777777">
        <w:tc>
          <w:tcPr>
            <w:tcW w:w="642" w:type="dxa"/>
            <w:shd w:val="clear" w:color="auto" w:fill="auto"/>
            <w:vAlign w:val="center"/>
          </w:tcPr>
          <w:p w14:paraId="280043E4" w14:textId="77777777" w:rsidR="00375BB7" w:rsidRPr="004A6508" w:rsidRDefault="00375BB7">
            <w:pPr>
              <w:numPr>
                <w:ilvl w:val="0"/>
                <w:numId w:val="2"/>
              </w:numPr>
              <w:spacing w:line="360" w:lineRule="auto"/>
              <w:ind w:left="357" w:hanging="357"/>
              <w:jc w:val="both"/>
            </w:pPr>
          </w:p>
        </w:tc>
        <w:tc>
          <w:tcPr>
            <w:tcW w:w="7226" w:type="dxa"/>
            <w:shd w:val="clear" w:color="auto" w:fill="auto"/>
            <w:vAlign w:val="center"/>
          </w:tcPr>
          <w:p w14:paraId="2D393EAC" w14:textId="77777777" w:rsidR="00375BB7" w:rsidRPr="004A6508" w:rsidRDefault="00D50ADA">
            <w:pPr>
              <w:tabs>
                <w:tab w:val="left" w:pos="7075"/>
              </w:tabs>
              <w:jc w:val="both"/>
            </w:pPr>
            <w:r w:rsidRPr="004A6508">
              <w:t>Организация/планирование</w:t>
            </w:r>
          </w:p>
          <w:p w14:paraId="082612D9" w14:textId="77777777" w:rsidR="00375BB7" w:rsidRPr="004A6508" w:rsidRDefault="00D50ADA">
            <w:pPr>
              <w:tabs>
                <w:tab w:val="left" w:pos="7075"/>
              </w:tabs>
              <w:jc w:val="both"/>
            </w:pPr>
            <w:r w:rsidRPr="004A6508">
              <w:t xml:space="preserve">Соответствуют запланированные результаты работы фактически достигнутым? 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37ADB173" w14:textId="7FE9DC3D" w:rsidR="00375BB7" w:rsidRPr="004A6508" w:rsidRDefault="004A6508">
            <w:pPr>
              <w:spacing w:line="360" w:lineRule="auto"/>
              <w:jc w:val="both"/>
            </w:pPr>
            <w:r>
              <w:t>*</w:t>
            </w:r>
          </w:p>
        </w:tc>
        <w:tc>
          <w:tcPr>
            <w:tcW w:w="784" w:type="dxa"/>
            <w:shd w:val="clear" w:color="auto" w:fill="auto"/>
            <w:vAlign w:val="center"/>
          </w:tcPr>
          <w:p w14:paraId="1D7D5F79" w14:textId="77777777" w:rsidR="00375BB7" w:rsidRPr="004A6508" w:rsidRDefault="00375BB7">
            <w:pPr>
              <w:spacing w:line="360" w:lineRule="auto"/>
              <w:jc w:val="both"/>
            </w:pPr>
          </w:p>
        </w:tc>
      </w:tr>
      <w:tr w:rsidR="00375BB7" w:rsidRPr="004A6508" w14:paraId="49B6960B" w14:textId="77777777">
        <w:tc>
          <w:tcPr>
            <w:tcW w:w="642" w:type="dxa"/>
            <w:shd w:val="clear" w:color="auto" w:fill="auto"/>
            <w:vAlign w:val="center"/>
          </w:tcPr>
          <w:p w14:paraId="216A4186" w14:textId="77777777" w:rsidR="00375BB7" w:rsidRPr="004A6508" w:rsidRDefault="00375BB7">
            <w:pPr>
              <w:numPr>
                <w:ilvl w:val="0"/>
                <w:numId w:val="2"/>
              </w:numPr>
              <w:spacing w:line="360" w:lineRule="auto"/>
              <w:ind w:left="357" w:hanging="357"/>
              <w:jc w:val="both"/>
            </w:pPr>
          </w:p>
        </w:tc>
        <w:tc>
          <w:tcPr>
            <w:tcW w:w="7226" w:type="dxa"/>
            <w:shd w:val="clear" w:color="auto" w:fill="auto"/>
            <w:vAlign w:val="center"/>
          </w:tcPr>
          <w:p w14:paraId="04607040" w14:textId="77777777" w:rsidR="00375BB7" w:rsidRPr="004A6508" w:rsidRDefault="00D50ADA">
            <w:pPr>
              <w:tabs>
                <w:tab w:val="left" w:pos="7075"/>
              </w:tabs>
              <w:jc w:val="both"/>
            </w:pPr>
            <w:r w:rsidRPr="004A6508">
              <w:t>Пунктуальность</w:t>
            </w:r>
          </w:p>
          <w:p w14:paraId="02BEEE11" w14:textId="77777777" w:rsidR="00375BB7" w:rsidRPr="004A6508" w:rsidRDefault="00D50ADA">
            <w:pPr>
              <w:tabs>
                <w:tab w:val="left" w:pos="7075"/>
              </w:tabs>
              <w:jc w:val="both"/>
            </w:pPr>
            <w:r w:rsidRPr="004A6508">
              <w:t>Имелись ли случаи несвоевременного выполнения поставленных задач в период прохождения практики?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71BFB918" w14:textId="77777777" w:rsidR="00375BB7" w:rsidRPr="004A6508" w:rsidRDefault="00375BB7">
            <w:pPr>
              <w:spacing w:line="360" w:lineRule="auto"/>
              <w:jc w:val="both"/>
            </w:pPr>
          </w:p>
        </w:tc>
        <w:tc>
          <w:tcPr>
            <w:tcW w:w="784" w:type="dxa"/>
            <w:shd w:val="clear" w:color="auto" w:fill="auto"/>
            <w:vAlign w:val="center"/>
          </w:tcPr>
          <w:p w14:paraId="632CD364" w14:textId="49B30B7E" w:rsidR="00375BB7" w:rsidRPr="004A6508" w:rsidRDefault="004A6508">
            <w:pPr>
              <w:spacing w:line="360" w:lineRule="auto"/>
              <w:jc w:val="both"/>
            </w:pPr>
            <w:r>
              <w:t>*</w:t>
            </w:r>
          </w:p>
        </w:tc>
      </w:tr>
      <w:tr w:rsidR="00375BB7" w:rsidRPr="004A6508" w14:paraId="11E4B4EE" w14:textId="77777777">
        <w:tc>
          <w:tcPr>
            <w:tcW w:w="642" w:type="dxa"/>
            <w:shd w:val="clear" w:color="auto" w:fill="auto"/>
            <w:vAlign w:val="center"/>
          </w:tcPr>
          <w:p w14:paraId="7CA7015A" w14:textId="77777777" w:rsidR="00375BB7" w:rsidRPr="004A6508" w:rsidRDefault="00375BB7">
            <w:pPr>
              <w:numPr>
                <w:ilvl w:val="0"/>
                <w:numId w:val="2"/>
              </w:numPr>
              <w:spacing w:line="360" w:lineRule="auto"/>
              <w:ind w:left="357" w:hanging="357"/>
              <w:jc w:val="both"/>
            </w:pPr>
          </w:p>
        </w:tc>
        <w:tc>
          <w:tcPr>
            <w:tcW w:w="7226" w:type="dxa"/>
            <w:shd w:val="clear" w:color="auto" w:fill="auto"/>
            <w:vAlign w:val="center"/>
          </w:tcPr>
          <w:p w14:paraId="2DEBE656" w14:textId="77777777" w:rsidR="00375BB7" w:rsidRPr="004A6508" w:rsidRDefault="00D50ADA">
            <w:pPr>
              <w:tabs>
                <w:tab w:val="left" w:pos="7075"/>
              </w:tabs>
              <w:jc w:val="both"/>
            </w:pPr>
            <w:r w:rsidRPr="004A6508">
              <w:t>Качество работы</w:t>
            </w:r>
          </w:p>
          <w:p w14:paraId="4DF048D5" w14:textId="77777777" w:rsidR="00375BB7" w:rsidRPr="004A6508" w:rsidRDefault="00D50ADA">
            <w:pPr>
              <w:tabs>
                <w:tab w:val="left" w:pos="7075"/>
              </w:tabs>
              <w:jc w:val="both"/>
            </w:pPr>
            <w:r w:rsidRPr="004A6508">
              <w:t>Соответствует ли выполненная работа стандартам и требованиям организации к ее выполнению.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1626FA2F" w14:textId="0A48AC2C" w:rsidR="00375BB7" w:rsidRPr="004A6508" w:rsidRDefault="00CB6D08">
            <w:pPr>
              <w:spacing w:line="360" w:lineRule="auto"/>
              <w:jc w:val="both"/>
            </w:pPr>
            <w:r>
              <w:t>*</w:t>
            </w:r>
          </w:p>
        </w:tc>
        <w:tc>
          <w:tcPr>
            <w:tcW w:w="784" w:type="dxa"/>
            <w:shd w:val="clear" w:color="auto" w:fill="auto"/>
            <w:vAlign w:val="center"/>
          </w:tcPr>
          <w:p w14:paraId="705898A4" w14:textId="77777777" w:rsidR="00375BB7" w:rsidRPr="004A6508" w:rsidRDefault="00375BB7">
            <w:pPr>
              <w:spacing w:line="360" w:lineRule="auto"/>
              <w:jc w:val="both"/>
            </w:pPr>
          </w:p>
        </w:tc>
      </w:tr>
    </w:tbl>
    <w:p w14:paraId="0DFDD0ED" w14:textId="77777777" w:rsidR="00375BB7" w:rsidRPr="004A6508" w:rsidRDefault="00375BB7">
      <w:pPr>
        <w:shd w:val="clear" w:color="auto" w:fill="FFFFFF"/>
        <w:spacing w:before="120" w:after="120"/>
        <w:jc w:val="right"/>
        <w:rPr>
          <w:rFonts w:ascii="Arial" w:eastAsia="Arial" w:hAnsi="Arial" w:cs="Arial"/>
          <w:b/>
        </w:rPr>
      </w:pPr>
    </w:p>
    <w:p w14:paraId="5D44CBFE" w14:textId="77777777" w:rsidR="00375BB7" w:rsidRPr="004A6508" w:rsidRDefault="00375BB7"/>
    <w:p w14:paraId="3352BC72" w14:textId="77777777" w:rsidR="00375BB7" w:rsidRPr="004A6508" w:rsidRDefault="00375BB7">
      <w:pPr>
        <w:pBdr>
          <w:top w:val="nil"/>
          <w:left w:val="nil"/>
          <w:bottom w:val="nil"/>
          <w:right w:val="nil"/>
          <w:between w:val="nil"/>
        </w:pBdr>
        <w:jc w:val="both"/>
        <w:rPr>
          <w:sz w:val="28"/>
          <w:szCs w:val="28"/>
        </w:rPr>
      </w:pPr>
    </w:p>
    <w:sectPr w:rsidR="00375BB7" w:rsidRPr="004A6508">
      <w:pgSz w:w="11906" w:h="16838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353677"/>
    <w:multiLevelType w:val="multilevel"/>
    <w:tmpl w:val="79E22F7A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F97174"/>
    <w:multiLevelType w:val="multilevel"/>
    <w:tmpl w:val="9FBC630A"/>
    <w:lvl w:ilvl="0">
      <w:start w:val="1"/>
      <w:numFmt w:val="upperRoman"/>
      <w:lvlText w:val="%1."/>
      <w:lvlJc w:val="left"/>
      <w:pPr>
        <w:ind w:left="780" w:hanging="720"/>
      </w:pPr>
    </w:lvl>
    <w:lvl w:ilvl="1">
      <w:start w:val="1"/>
      <w:numFmt w:val="lowerLetter"/>
      <w:lvlText w:val="%2."/>
      <w:lvlJc w:val="left"/>
      <w:pPr>
        <w:ind w:left="1140" w:hanging="360"/>
      </w:pPr>
    </w:lvl>
    <w:lvl w:ilvl="2">
      <w:start w:val="1"/>
      <w:numFmt w:val="lowerRoman"/>
      <w:lvlText w:val="%3."/>
      <w:lvlJc w:val="right"/>
      <w:pPr>
        <w:ind w:left="1860" w:hanging="180"/>
      </w:pPr>
    </w:lvl>
    <w:lvl w:ilvl="3">
      <w:start w:val="1"/>
      <w:numFmt w:val="decimal"/>
      <w:lvlText w:val="%4."/>
      <w:lvlJc w:val="left"/>
      <w:pPr>
        <w:ind w:left="2580" w:hanging="360"/>
      </w:pPr>
    </w:lvl>
    <w:lvl w:ilvl="4">
      <w:start w:val="1"/>
      <w:numFmt w:val="lowerLetter"/>
      <w:lvlText w:val="%5."/>
      <w:lvlJc w:val="left"/>
      <w:pPr>
        <w:ind w:left="3300" w:hanging="360"/>
      </w:pPr>
    </w:lvl>
    <w:lvl w:ilvl="5">
      <w:start w:val="1"/>
      <w:numFmt w:val="lowerRoman"/>
      <w:lvlText w:val="%6."/>
      <w:lvlJc w:val="right"/>
      <w:pPr>
        <w:ind w:left="4020" w:hanging="180"/>
      </w:pPr>
    </w:lvl>
    <w:lvl w:ilvl="6">
      <w:start w:val="1"/>
      <w:numFmt w:val="decimal"/>
      <w:lvlText w:val="%7."/>
      <w:lvlJc w:val="left"/>
      <w:pPr>
        <w:ind w:left="4740" w:hanging="360"/>
      </w:pPr>
    </w:lvl>
    <w:lvl w:ilvl="7">
      <w:start w:val="1"/>
      <w:numFmt w:val="lowerLetter"/>
      <w:lvlText w:val="%8."/>
      <w:lvlJc w:val="left"/>
      <w:pPr>
        <w:ind w:left="5460" w:hanging="360"/>
      </w:pPr>
    </w:lvl>
    <w:lvl w:ilvl="8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5BB7"/>
    <w:rsid w:val="001523D8"/>
    <w:rsid w:val="00167B6F"/>
    <w:rsid w:val="002844FB"/>
    <w:rsid w:val="002B78FD"/>
    <w:rsid w:val="002C52F1"/>
    <w:rsid w:val="00375BB7"/>
    <w:rsid w:val="00376ED3"/>
    <w:rsid w:val="004957A8"/>
    <w:rsid w:val="004A6508"/>
    <w:rsid w:val="005E1DEA"/>
    <w:rsid w:val="00711C93"/>
    <w:rsid w:val="00823EC9"/>
    <w:rsid w:val="00837179"/>
    <w:rsid w:val="00840627"/>
    <w:rsid w:val="008535A7"/>
    <w:rsid w:val="008A5FB4"/>
    <w:rsid w:val="009D00A8"/>
    <w:rsid w:val="00A40FCB"/>
    <w:rsid w:val="00B21CAB"/>
    <w:rsid w:val="00BE760D"/>
    <w:rsid w:val="00C36B89"/>
    <w:rsid w:val="00CB6D08"/>
    <w:rsid w:val="00D50ADA"/>
    <w:rsid w:val="00DA006A"/>
    <w:rsid w:val="00E7261D"/>
    <w:rsid w:val="00F27A98"/>
    <w:rsid w:val="00FE0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2F7570"/>
  <w15:docId w15:val="{EB48485A-1EE6-4334-811D-A588BC62D4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4"/>
        <w:szCs w:val="24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0E33"/>
  </w:style>
  <w:style w:type="paragraph" w:styleId="1">
    <w:name w:val="heading 1"/>
    <w:basedOn w:val="a"/>
    <w:next w:val="a"/>
    <w:uiPriority w:val="9"/>
    <w:qFormat/>
    <w:rsid w:val="00820E33"/>
    <w:pPr>
      <w:keepNext/>
      <w:spacing w:before="240" w:after="60" w:line="360" w:lineRule="auto"/>
      <w:outlineLvl w:val="0"/>
    </w:pPr>
    <w:rPr>
      <w:rFonts w:ascii="Arial" w:hAnsi="Arial" w:cs="Arial"/>
      <w:bCs/>
      <w:kern w:val="32"/>
      <w:sz w:val="28"/>
      <w:szCs w:val="2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lock Text"/>
    <w:basedOn w:val="a"/>
    <w:rsid w:val="00820E33"/>
    <w:pPr>
      <w:ind w:left="851" w:right="821"/>
      <w:jc w:val="both"/>
    </w:pPr>
    <w:rPr>
      <w:sz w:val="32"/>
      <w:szCs w:val="20"/>
    </w:rPr>
  </w:style>
  <w:style w:type="character" w:customStyle="1" w:styleId="FontStyle44">
    <w:name w:val="Font Style44"/>
    <w:rsid w:val="000C7BA9"/>
    <w:rPr>
      <w:rFonts w:ascii="Times New Roman" w:hAnsi="Times New Roman" w:cs="Times New Roman"/>
      <w:sz w:val="18"/>
      <w:szCs w:val="18"/>
    </w:rPr>
  </w:style>
  <w:style w:type="paragraph" w:styleId="a5">
    <w:name w:val="Balloon Text"/>
    <w:basedOn w:val="a"/>
    <w:semiHidden/>
    <w:rsid w:val="006C5827"/>
    <w:rPr>
      <w:rFonts w:ascii="Tahoma" w:hAnsi="Tahoma" w:cs="Tahoma"/>
      <w:sz w:val="16"/>
      <w:szCs w:val="16"/>
    </w:rPr>
  </w:style>
  <w:style w:type="character" w:customStyle="1" w:styleId="fontstyle01">
    <w:name w:val="fontstyle01"/>
    <w:rsid w:val="00CB37DC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paragraph" w:styleId="a6">
    <w:name w:val="List Paragraph"/>
    <w:basedOn w:val="a"/>
    <w:uiPriority w:val="34"/>
    <w:qFormat/>
    <w:rsid w:val="00CB37D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7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8">
    <w:basedOn w:val="TableNormal0"/>
    <w:tblPr>
      <w:tblStyleRowBandSize w:val="1"/>
      <w:tblStyleColBandSize w:val="1"/>
    </w:tblPr>
  </w:style>
  <w:style w:type="table" w:customStyle="1" w:styleId="a9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a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b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jz6DuNgMbCoQY3rsvG73nSYDyqXQ==">AMUW2mWh6dw47QoWTk4FvVkygsD28krOEnYx+TBNra/lafa0vsy27L/CRrbQg1aS/m+yo5WN2AqdvknxaLlKJRyKTuMOvg4jjm6BSSITjfABVN9jFMpPMWn9jQja5D6JwtGZT9sdbllS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33EF842A</Template>
  <TotalTime>16</TotalTime>
  <Pages>5</Pages>
  <Words>669</Words>
  <Characters>3818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4479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shelygina</dc:creator>
  <cp:lastModifiedBy>Друзь Илья</cp:lastModifiedBy>
  <cp:revision>7</cp:revision>
  <dcterms:created xsi:type="dcterms:W3CDTF">2024-09-20T07:21:00Z</dcterms:created>
  <dcterms:modified xsi:type="dcterms:W3CDTF">2024-12-09T03:54:00Z</dcterms:modified>
</cp:coreProperties>
</file>