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5D0" w:rsidRPr="009E45D0" w:rsidRDefault="009E45D0" w:rsidP="009E45D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Toc470684250"/>
      <w:bookmarkStart w:id="1" w:name="_Toc498806999"/>
      <w:bookmarkStart w:id="2" w:name="_Toc501140270"/>
      <w:bookmarkStart w:id="3" w:name="_Toc503709854"/>
      <w:bookmarkStart w:id="4" w:name="_Toc503710032"/>
      <w:bookmarkStart w:id="5" w:name="_Toc503730097"/>
      <w:bookmarkStart w:id="6" w:name="_Toc503734421"/>
      <w:bookmarkStart w:id="7" w:name="_Toc507092164"/>
      <w:bookmarkStart w:id="8" w:name="_Toc511987704"/>
      <w:bookmarkStart w:id="9" w:name="_Toc514185076"/>
      <w:bookmarkStart w:id="10" w:name="_Toc19552451"/>
      <w:bookmarkStart w:id="11" w:name="_Toc27045103"/>
      <w:r w:rsidRPr="009E45D0">
        <w:rPr>
          <w:rFonts w:ascii="Times New Roman" w:eastAsia="Times New Roman" w:hAnsi="Times New Roman" w:cs="Times New Roman"/>
          <w:caps/>
          <w:sz w:val="24"/>
          <w:szCs w:val="24"/>
        </w:rPr>
        <w:t>МИНИСТЕРСТВО НАУКИ И ВЫСШГО образования российской федерации</w:t>
      </w:r>
    </w:p>
    <w:p w:rsidR="009E45D0" w:rsidRPr="009E45D0" w:rsidRDefault="009E45D0" w:rsidP="009E45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ФЕДЕРАЛЬНОЕ ГОСУДАРСТВЕННОЕ БЮДЖЕТНОЕ ОБРАЗОВАТЕЛЬНОЕ </w:t>
      </w:r>
      <w:r w:rsidR="00B031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УЧРЕЖДЕНИЕ ВЫСШЕГО ОБРАЗОВАНИЯ</w:t>
      </w:r>
    </w:p>
    <w:p w:rsidR="009E45D0" w:rsidRPr="009E45D0" w:rsidRDefault="009E45D0" w:rsidP="007500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>«ВЛАДИВОСТОКСКИЙ ГОСУДАРСТВЕННЫЙ УНИВЕРСИТЕТ»</w:t>
      </w:r>
    </w:p>
    <w:p w:rsidR="00B03189" w:rsidRPr="00B03189" w:rsidRDefault="00B03189" w:rsidP="00B031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3189">
        <w:rPr>
          <w:rFonts w:ascii="Times New Roman" w:eastAsia="Calibri" w:hAnsi="Times New Roman" w:cs="Times New Roman"/>
          <w:sz w:val="24"/>
          <w:szCs w:val="24"/>
          <w:lang w:eastAsia="en-US"/>
        </w:rPr>
        <w:t>ИНСТИТУТ МЕЖДУНАРОДНОГО БИЗНЕСА, ЭКОНОМИКИ И</w:t>
      </w:r>
    </w:p>
    <w:p w:rsidR="00B03189" w:rsidRPr="00B03189" w:rsidRDefault="00B03189" w:rsidP="00B031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3189">
        <w:rPr>
          <w:rFonts w:ascii="Times New Roman" w:eastAsia="Calibri" w:hAnsi="Times New Roman" w:cs="Times New Roman"/>
          <w:sz w:val="24"/>
          <w:szCs w:val="24"/>
          <w:lang w:eastAsia="en-US"/>
        </w:rPr>
        <w:t>УПРАВЛЕНИЯ</w:t>
      </w:r>
    </w:p>
    <w:p w:rsidR="009E45D0" w:rsidRPr="009E45D0" w:rsidRDefault="00B03189" w:rsidP="00B031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3189">
        <w:rPr>
          <w:rFonts w:ascii="Times New Roman" w:eastAsia="Calibri" w:hAnsi="Times New Roman" w:cs="Times New Roman"/>
          <w:sz w:val="24"/>
          <w:szCs w:val="24"/>
          <w:lang w:eastAsia="en-US"/>
        </w:rPr>
        <w:t>КАФЕДРА ЭКОНОМИКИ И УПРАВЛЕНИЯ</w:t>
      </w:r>
    </w:p>
    <w:p w:rsidR="009E45D0" w:rsidRPr="009E45D0" w:rsidRDefault="009E45D0" w:rsidP="009E45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E45D0" w:rsidRPr="009E45D0" w:rsidRDefault="009E45D0" w:rsidP="009E45D0">
      <w:pPr>
        <w:autoSpaceDE w:val="0"/>
        <w:autoSpaceDN w:val="0"/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45D0" w:rsidRPr="009E45D0" w:rsidRDefault="009E45D0" w:rsidP="009E45D0">
      <w:pPr>
        <w:autoSpaceDE w:val="0"/>
        <w:autoSpaceDN w:val="0"/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45D0" w:rsidRPr="009E45D0" w:rsidRDefault="009E45D0" w:rsidP="009E45D0">
      <w:pPr>
        <w:autoSpaceDE w:val="0"/>
        <w:autoSpaceDN w:val="0"/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45D0" w:rsidRPr="009E45D0" w:rsidRDefault="009E45D0" w:rsidP="009E45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45D0" w:rsidRPr="009E45D0" w:rsidRDefault="009E45D0" w:rsidP="009E45D0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9E45D0" w:rsidRPr="009E45D0" w:rsidRDefault="009E45D0" w:rsidP="009E45D0">
      <w:pPr>
        <w:keepNext/>
        <w:keepLines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sz w:val="48"/>
          <w:szCs w:val="32"/>
        </w:rPr>
      </w:pPr>
      <w:bookmarkStart w:id="12" w:name="_Toc193024496"/>
      <w:r w:rsidRPr="009E45D0">
        <w:rPr>
          <w:rFonts w:ascii="Times New Roman" w:eastAsia="Times New Roman" w:hAnsi="Times New Roman" w:cs="Times New Roman"/>
          <w:sz w:val="48"/>
          <w:szCs w:val="32"/>
        </w:rPr>
        <w:t>ОТЧЕТ</w:t>
      </w:r>
      <w:bookmarkEnd w:id="12"/>
    </w:p>
    <w:p w:rsidR="009E45D0" w:rsidRDefault="009E45D0" w:rsidP="009E45D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E45D0">
        <w:rPr>
          <w:rFonts w:ascii="Times New Roman" w:eastAsia="Times New Roman" w:hAnsi="Times New Roman" w:cs="Times New Roman"/>
          <w:sz w:val="44"/>
          <w:szCs w:val="44"/>
        </w:rPr>
        <w:t xml:space="preserve">Учебная практика по формированию навыков </w:t>
      </w:r>
    </w:p>
    <w:p w:rsidR="009E45D0" w:rsidRPr="009E45D0" w:rsidRDefault="009E45D0" w:rsidP="009E45D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E45D0">
        <w:rPr>
          <w:rFonts w:ascii="Times New Roman" w:eastAsia="Times New Roman" w:hAnsi="Times New Roman" w:cs="Times New Roman"/>
          <w:sz w:val="44"/>
          <w:szCs w:val="44"/>
        </w:rPr>
        <w:t>социального взаимодействия</w:t>
      </w:r>
    </w:p>
    <w:p w:rsidR="009E45D0" w:rsidRDefault="00B03189" w:rsidP="009E45D0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44"/>
          <w:szCs w:val="44"/>
        </w:rPr>
        <w:t>ЛюксАвто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>»</w:t>
      </w:r>
      <w:r w:rsidR="009E45D0" w:rsidRPr="009E45D0">
        <w:rPr>
          <w:rFonts w:ascii="Times New Roman" w:eastAsia="Times New Roman" w:hAnsi="Times New Roman" w:cs="Times New Roman"/>
          <w:sz w:val="44"/>
          <w:szCs w:val="44"/>
        </w:rPr>
        <w:t xml:space="preserve">, г. </w:t>
      </w:r>
      <w:r w:rsidR="0075007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44"/>
          <w:szCs w:val="44"/>
        </w:rPr>
        <w:t>Спасск-Дальний</w:t>
      </w:r>
      <w:proofErr w:type="gramEnd"/>
    </w:p>
    <w:p w:rsidR="009E45D0" w:rsidRPr="009E45D0" w:rsidRDefault="009E45D0" w:rsidP="009E45D0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9E45D0" w:rsidRDefault="009E45D0" w:rsidP="009E45D0">
      <w:pPr>
        <w:spacing w:before="240" w:after="0" w:line="240" w:lineRule="auto"/>
        <w:ind w:right="-74" w:firstLine="709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1"/>
        <w:gridCol w:w="2408"/>
        <w:gridCol w:w="2976"/>
      </w:tblGrid>
      <w:tr w:rsidR="009E45D0" w:rsidRPr="009E45D0" w:rsidTr="00750076">
        <w:tc>
          <w:tcPr>
            <w:tcW w:w="4501" w:type="dxa"/>
            <w:vAlign w:val="center"/>
            <w:hideMark/>
          </w:tcPr>
          <w:p w:rsidR="009E45D0" w:rsidRPr="009E45D0" w:rsidRDefault="009E45D0" w:rsidP="009E45D0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Студент</w:t>
            </w:r>
          </w:p>
        </w:tc>
        <w:tc>
          <w:tcPr>
            <w:tcW w:w="2408" w:type="dxa"/>
            <w:vAlign w:val="center"/>
            <w:hideMark/>
          </w:tcPr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976" w:type="dxa"/>
            <w:vAlign w:val="center"/>
          </w:tcPr>
          <w:p w:rsidR="009E45D0" w:rsidRPr="009E45D0" w:rsidRDefault="00B03189" w:rsidP="00750076">
            <w:pPr>
              <w:spacing w:before="360"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Алексеев И.И.</w:t>
            </w:r>
          </w:p>
          <w:p w:rsidR="009E45D0" w:rsidRPr="009E45D0" w:rsidRDefault="009E45D0" w:rsidP="009E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E45D0" w:rsidRPr="009E45D0" w:rsidTr="00750076">
        <w:tc>
          <w:tcPr>
            <w:tcW w:w="4501" w:type="dxa"/>
            <w:vAlign w:val="center"/>
            <w:hideMark/>
          </w:tcPr>
          <w:p w:rsidR="009E45D0" w:rsidRPr="009E45D0" w:rsidRDefault="009E45D0" w:rsidP="00D6398E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группы </w:t>
            </w:r>
            <w:r w:rsidR="00750076" w:rsidRPr="007500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ВДБ</w:t>
            </w:r>
            <w:r w:rsidR="00D639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</w:t>
            </w:r>
            <w:r w:rsidR="00750076" w:rsidRPr="007500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-2</w:t>
            </w:r>
            <w:r w:rsidR="00D639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50076" w:rsidRPr="007500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-Б</w:t>
            </w:r>
            <w:r w:rsidR="00D6398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</w:t>
            </w:r>
            <w:bookmarkStart w:id="13" w:name="_GoBack"/>
            <w:bookmarkEnd w:id="13"/>
            <w:r w:rsidR="00750076" w:rsidRPr="0075007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8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E45D0" w:rsidRPr="009E45D0" w:rsidTr="00750076">
        <w:tc>
          <w:tcPr>
            <w:tcW w:w="4501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9E45D0" w:rsidP="009E45D0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</w:t>
            </w:r>
          </w:p>
          <w:p w:rsidR="009E45D0" w:rsidRPr="009E45D0" w:rsidRDefault="009E45D0" w:rsidP="009E45D0">
            <w:pPr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К.э.н., доцент</w:t>
            </w:r>
          </w:p>
        </w:tc>
        <w:tc>
          <w:tcPr>
            <w:tcW w:w="2408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976" w:type="dxa"/>
            <w:vAlign w:val="center"/>
          </w:tcPr>
          <w:p w:rsidR="009E45D0" w:rsidRPr="009E45D0" w:rsidRDefault="00B03189" w:rsidP="00750076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Арнаут М.Н.</w:t>
            </w:r>
          </w:p>
          <w:p w:rsidR="009E45D0" w:rsidRPr="009E45D0" w:rsidRDefault="009E45D0" w:rsidP="009E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E45D0" w:rsidRPr="009E45D0" w:rsidTr="00750076">
        <w:tc>
          <w:tcPr>
            <w:tcW w:w="4501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9E45D0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Руководитель от организации</w:t>
            </w:r>
          </w:p>
        </w:tc>
        <w:tc>
          <w:tcPr>
            <w:tcW w:w="2408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976" w:type="dxa"/>
            <w:vAlign w:val="center"/>
          </w:tcPr>
          <w:p w:rsidR="009E45D0" w:rsidRPr="009E45D0" w:rsidRDefault="00B03189" w:rsidP="00750076">
            <w:pPr>
              <w:spacing w:before="360" w:after="0" w:line="240" w:lineRule="auto"/>
              <w:ind w:right="34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Татарникова Е.В.</w:t>
            </w:r>
          </w:p>
        </w:tc>
      </w:tr>
      <w:tr w:rsidR="009E45D0" w:rsidRPr="009E45D0" w:rsidTr="00750076">
        <w:tc>
          <w:tcPr>
            <w:tcW w:w="4501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:rsidR="009E45D0" w:rsidRPr="009E45D0" w:rsidRDefault="00B03189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ЛюксАвто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9E45D0" w:rsidRPr="009E45D0" w:rsidRDefault="009E45D0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9E45D0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:rsidR="009E45D0" w:rsidRPr="009E45D0" w:rsidRDefault="009E45D0" w:rsidP="009E45D0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К.э.н., доцент</w:t>
            </w:r>
          </w:p>
        </w:tc>
        <w:tc>
          <w:tcPr>
            <w:tcW w:w="2408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9E45D0" w:rsidP="009E45D0">
            <w:pPr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E45D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976" w:type="dxa"/>
            <w:vAlign w:val="center"/>
          </w:tcPr>
          <w:p w:rsidR="009E45D0" w:rsidRPr="009E45D0" w:rsidRDefault="009E45D0" w:rsidP="009E45D0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140C8E" w:rsidRDefault="00140C8E" w:rsidP="00750076">
            <w:pPr>
              <w:spacing w:before="360" w:after="0" w:line="240" w:lineRule="auto"/>
              <w:ind w:right="45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E45D0" w:rsidRPr="009E45D0" w:rsidRDefault="00B03189" w:rsidP="00750076">
            <w:pPr>
              <w:spacing w:before="360" w:after="0" w:line="240" w:lineRule="auto"/>
              <w:ind w:right="45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Арнаут М.Н.</w:t>
            </w:r>
          </w:p>
          <w:p w:rsidR="009E45D0" w:rsidRPr="009E45D0" w:rsidRDefault="009E45D0" w:rsidP="009E45D0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E45D0" w:rsidRDefault="009E45D0">
      <w:pPr>
        <w:rPr>
          <w:rFonts w:ascii="Times New Roman" w:eastAsia="Calibri" w:hAnsi="Times New Roman" w:cs="Times New Roman"/>
          <w:caps/>
          <w:sz w:val="24"/>
          <w:szCs w:val="24"/>
          <w:lang w:eastAsia="en-US"/>
        </w:rPr>
      </w:pPr>
    </w:p>
    <w:p w:rsidR="00750076" w:rsidRDefault="00750076">
      <w:pPr>
        <w:rPr>
          <w:rFonts w:ascii="Times New Roman" w:eastAsia="Calibri" w:hAnsi="Times New Roman" w:cs="Times New Roman"/>
          <w:caps/>
          <w:sz w:val="24"/>
          <w:szCs w:val="24"/>
          <w:lang w:eastAsia="en-US"/>
        </w:rPr>
      </w:pPr>
    </w:p>
    <w:p w:rsidR="00750076" w:rsidRDefault="009E45D0" w:rsidP="00750076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50076" w:rsidSect="00CB2CAB">
          <w:headerReference w:type="default" r:id="rId9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E45D0">
        <w:rPr>
          <w:rFonts w:ascii="Times New Roman" w:eastAsia="Times New Roman" w:hAnsi="Times New Roman" w:cs="Times New Roman"/>
          <w:sz w:val="28"/>
          <w:szCs w:val="28"/>
        </w:rPr>
        <w:t>Владивосток 202</w:t>
      </w:r>
      <w:r w:rsidR="00B03189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lastRenderedPageBreak/>
        <w:t>МИНОБРНАУКИ РОССИИ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«ВЛАДИВОСТОКСКИЙ ГОСУДАРСТВЕННЫЙ УНИВЕРСИТЕТ»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(ФГБОУ ВО «ВВГУ»)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ИНСТИТУТ МЕЖДУНАРОДНОГО БИЗНЕСА, ЭКОНОМИКИ И</w:t>
      </w: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УПРАВЛЕНИЯ</w:t>
      </w:r>
    </w:p>
    <w:p w:rsidR="00B03189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КАФЕДРА ЭКОНОМИКИ И УПРАВЛЕНИЯ</w:t>
      </w:r>
    </w:p>
    <w:p w:rsidR="00B03189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3189" w:rsidRPr="00A875EE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ИНДИВИДУАЛЬНОЕ ЗАДАНИЕ</w:t>
      </w:r>
    </w:p>
    <w:p w:rsidR="00B03189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на учебную практику развития навыков социального взаимодействия</w:t>
      </w:r>
    </w:p>
    <w:p w:rsidR="00B03189" w:rsidRDefault="00B03189" w:rsidP="00B031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3189" w:rsidRDefault="00B03189" w:rsidP="00B031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 xml:space="preserve">Студент: </w:t>
      </w:r>
      <w:r w:rsidRPr="006F70D7">
        <w:rPr>
          <w:rFonts w:ascii="Times New Roman" w:hAnsi="Times New Roman" w:cs="Times New Roman"/>
          <w:b/>
          <w:sz w:val="24"/>
          <w:szCs w:val="24"/>
        </w:rPr>
        <w:t>Алексеев Иван Иванович</w:t>
      </w:r>
    </w:p>
    <w:p w:rsidR="00B03189" w:rsidRPr="00A875EE" w:rsidRDefault="00B03189" w:rsidP="00B031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 xml:space="preserve">Группа: </w:t>
      </w:r>
      <w:r w:rsidRPr="00F579DC">
        <w:rPr>
          <w:rFonts w:ascii="Times New Roman" w:hAnsi="Times New Roman" w:cs="Times New Roman"/>
          <w:b/>
          <w:sz w:val="24"/>
          <w:szCs w:val="24"/>
        </w:rPr>
        <w:t>ВДБМН-24-БЗ1</w:t>
      </w:r>
    </w:p>
    <w:p w:rsidR="00B03189" w:rsidRDefault="00B03189" w:rsidP="00B03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Срок сдачи</w:t>
      </w:r>
      <w:r w:rsidRPr="00A875E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 графику</w:t>
      </w:r>
    </w:p>
    <w:p w:rsidR="00B03189" w:rsidRPr="00A875EE" w:rsidRDefault="00B03189" w:rsidP="00B0318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A875EE">
        <w:rPr>
          <w:rFonts w:ascii="Times New Roman" w:hAnsi="Times New Roman" w:cs="Times New Roman"/>
          <w:sz w:val="24"/>
          <w:szCs w:val="24"/>
        </w:rPr>
        <w:t xml:space="preserve">. </w:t>
      </w:r>
      <w:r w:rsidRPr="00A875EE">
        <w:rPr>
          <w:rFonts w:ascii="Times New Roman" w:hAnsi="Times New Roman" w:cs="Times New Roman"/>
          <w:i/>
          <w:sz w:val="24"/>
          <w:szCs w:val="24"/>
        </w:rPr>
        <w:t>Отразить цель и задачи практики, дать краткую характеристику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A875EE">
        <w:rPr>
          <w:rFonts w:ascii="Times New Roman" w:hAnsi="Times New Roman" w:cs="Times New Roman"/>
          <w:sz w:val="24"/>
          <w:szCs w:val="24"/>
        </w:rPr>
        <w:t xml:space="preserve"> (не более 2 стр.).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A875EE">
        <w:rPr>
          <w:rFonts w:ascii="Times New Roman" w:hAnsi="Times New Roman" w:cs="Times New Roman"/>
          <w:sz w:val="24"/>
          <w:szCs w:val="24"/>
        </w:rPr>
        <w:t xml:space="preserve"> Правила внутреннего распорядка организации, требования охраны труда и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пожарной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i/>
          <w:sz w:val="24"/>
          <w:szCs w:val="24"/>
        </w:rPr>
        <w:t>Отразить правила внутреннего распорядка организации, требов</w:t>
      </w:r>
      <w:r w:rsidRPr="00A875EE">
        <w:rPr>
          <w:rFonts w:ascii="Times New Roman" w:hAnsi="Times New Roman" w:cs="Times New Roman"/>
          <w:i/>
          <w:sz w:val="24"/>
          <w:szCs w:val="24"/>
        </w:rPr>
        <w:t>а</w:t>
      </w:r>
      <w:r w:rsidRPr="00A875EE">
        <w:rPr>
          <w:rFonts w:ascii="Times New Roman" w:hAnsi="Times New Roman" w:cs="Times New Roman"/>
          <w:i/>
          <w:sz w:val="24"/>
          <w:szCs w:val="24"/>
        </w:rPr>
        <w:t>ния охраны труда и пожарной безопасности в организации.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A875EE">
        <w:rPr>
          <w:rFonts w:ascii="Times New Roman" w:hAnsi="Times New Roman" w:cs="Times New Roman"/>
          <w:sz w:val="24"/>
          <w:szCs w:val="24"/>
        </w:rPr>
        <w:t xml:space="preserve"> Адаптация к рабочей среде и коллективу компании.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i/>
          <w:sz w:val="24"/>
          <w:szCs w:val="24"/>
        </w:rPr>
        <w:t>Описать свой процесс ада</w:t>
      </w:r>
      <w:r w:rsidRPr="00A875EE">
        <w:rPr>
          <w:rFonts w:ascii="Times New Roman" w:hAnsi="Times New Roman" w:cs="Times New Roman"/>
          <w:i/>
          <w:sz w:val="24"/>
          <w:szCs w:val="24"/>
        </w:rPr>
        <w:t>п</w:t>
      </w:r>
      <w:r w:rsidRPr="00A875EE">
        <w:rPr>
          <w:rFonts w:ascii="Times New Roman" w:hAnsi="Times New Roman" w:cs="Times New Roman"/>
          <w:i/>
          <w:sz w:val="24"/>
          <w:szCs w:val="24"/>
        </w:rPr>
        <w:t>тации к рабочей среде и коллективу компании. Кратко охарактеризовать регламенты, к</w:t>
      </w:r>
      <w:r w:rsidRPr="00A875EE">
        <w:rPr>
          <w:rFonts w:ascii="Times New Roman" w:hAnsi="Times New Roman" w:cs="Times New Roman"/>
          <w:i/>
          <w:sz w:val="24"/>
          <w:szCs w:val="24"/>
        </w:rPr>
        <w:t>о</w:t>
      </w:r>
      <w:r w:rsidRPr="00A875EE">
        <w:rPr>
          <w:rFonts w:ascii="Times New Roman" w:hAnsi="Times New Roman" w:cs="Times New Roman"/>
          <w:i/>
          <w:sz w:val="24"/>
          <w:szCs w:val="24"/>
        </w:rPr>
        <w:t>торые используются внутри компании, свои функциональные обязанности (УК-3.4в).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A875EE">
        <w:rPr>
          <w:rFonts w:ascii="Times New Roman" w:hAnsi="Times New Roman" w:cs="Times New Roman"/>
          <w:sz w:val="24"/>
          <w:szCs w:val="24"/>
        </w:rPr>
        <w:t xml:space="preserve"> Социально-значимые мероприятия, проекты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i/>
          <w:sz w:val="24"/>
          <w:szCs w:val="24"/>
        </w:rPr>
        <w:t>Отразить свое участие в подготовке и/или реализации социально-значимых мероприятий, проектов организации в соответствии с ее целями (или предложить данные мероприятия) (УК-3.5в).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A875EE">
        <w:rPr>
          <w:rFonts w:ascii="Times New Roman" w:hAnsi="Times New Roman" w:cs="Times New Roman"/>
          <w:sz w:val="24"/>
          <w:szCs w:val="24"/>
        </w:rPr>
        <w:t xml:space="preserve"> Профилактика распространения идеологии терроризма, национализма и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экстремизма.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i/>
          <w:sz w:val="24"/>
          <w:szCs w:val="24"/>
        </w:rPr>
        <w:t>Отразить свое участие в мероприятиях по профилактике распространения идеологии терроризма, национализма и экстремизма в установленном организацией порядке (или предложить данные мероприятия) (УК-3.5в).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A875EE">
        <w:rPr>
          <w:rFonts w:ascii="Times New Roman" w:hAnsi="Times New Roman" w:cs="Times New Roman"/>
          <w:sz w:val="24"/>
          <w:szCs w:val="24"/>
        </w:rPr>
        <w:t>. Отразить результаты практики (1-2 стр.).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  <w:r w:rsidRPr="00A875EE">
        <w:rPr>
          <w:rFonts w:ascii="Times New Roman" w:hAnsi="Times New Roman" w:cs="Times New Roman"/>
          <w:sz w:val="24"/>
          <w:szCs w:val="24"/>
        </w:rPr>
        <w:t xml:space="preserve"> (не менее 20-ти позиций).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Оформить отчет и документы практики в печатном и электронном виде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sz w:val="24"/>
          <w:szCs w:val="24"/>
        </w:rPr>
        <w:t>представить на з</w:t>
      </w:r>
      <w:r w:rsidRPr="00A875EE">
        <w:rPr>
          <w:rFonts w:ascii="Times New Roman" w:hAnsi="Times New Roman" w:cs="Times New Roman"/>
          <w:sz w:val="24"/>
          <w:szCs w:val="24"/>
        </w:rPr>
        <w:t>а</w:t>
      </w:r>
      <w:r w:rsidRPr="00A875EE">
        <w:rPr>
          <w:rFonts w:ascii="Times New Roman" w:hAnsi="Times New Roman" w:cs="Times New Roman"/>
          <w:sz w:val="24"/>
          <w:szCs w:val="24"/>
        </w:rPr>
        <w:t>щиту в соответствии с требованиями и в установленные графиком</w:t>
      </w:r>
      <w:r>
        <w:rPr>
          <w:rFonts w:ascii="Times New Roman" w:hAnsi="Times New Roman" w:cs="Times New Roman"/>
          <w:sz w:val="24"/>
          <w:szCs w:val="24"/>
        </w:rPr>
        <w:t xml:space="preserve"> практики сроки. 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Отчет должен содержать: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- титульный лист (должны быть подпись студента и руководителя практики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sz w:val="24"/>
          <w:szCs w:val="24"/>
        </w:rPr>
        <w:t>организации);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5EE">
        <w:rPr>
          <w:rFonts w:ascii="Times New Roman" w:hAnsi="Times New Roman" w:cs="Times New Roman"/>
          <w:sz w:val="24"/>
          <w:szCs w:val="24"/>
        </w:rPr>
        <w:t>- задание на практику (должны быть подпись студента и руководителя практики от</w:t>
      </w:r>
      <w:proofErr w:type="gramEnd"/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организации и печать организации);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5EE">
        <w:rPr>
          <w:rFonts w:ascii="Times New Roman" w:hAnsi="Times New Roman" w:cs="Times New Roman"/>
          <w:sz w:val="24"/>
          <w:szCs w:val="24"/>
        </w:rPr>
        <w:t>- рабочий план-график практики (таблица должна быть заполнена полностью и в</w:t>
      </w:r>
      <w:proofErr w:type="gramEnd"/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5EE">
        <w:rPr>
          <w:rFonts w:ascii="Times New Roman" w:hAnsi="Times New Roman" w:cs="Times New Roman"/>
          <w:sz w:val="24"/>
          <w:szCs w:val="24"/>
        </w:rPr>
        <w:t>столбце</w:t>
      </w:r>
      <w:proofErr w:type="gramEnd"/>
      <w:r w:rsidRPr="00A875EE">
        <w:rPr>
          <w:rFonts w:ascii="Times New Roman" w:hAnsi="Times New Roman" w:cs="Times New Roman"/>
          <w:sz w:val="24"/>
          <w:szCs w:val="24"/>
        </w:rPr>
        <w:t xml:space="preserve"> «отметка руководителя о выполнении» должна быть оценка и подпись руководителя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практики и внизу графика должна быть подпись руководителя практики от организации и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печать организации)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- собственно отчет (содержание; введение; раздел 1-4; заключение; список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75EE">
        <w:rPr>
          <w:rFonts w:ascii="Times New Roman" w:hAnsi="Times New Roman" w:cs="Times New Roman"/>
          <w:sz w:val="24"/>
          <w:szCs w:val="24"/>
        </w:rPr>
        <w:t>источников);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5EE">
        <w:rPr>
          <w:rFonts w:ascii="Times New Roman" w:hAnsi="Times New Roman" w:cs="Times New Roman"/>
          <w:sz w:val="24"/>
          <w:szCs w:val="24"/>
        </w:rPr>
        <w:t>- приложения (Чек-лист «Проверь себя», Анкета «Адаптационный период», отзыв</w:t>
      </w:r>
      <w:proofErr w:type="gramEnd"/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руководителя практики) Все эти документы должны быть заполнены.</w:t>
      </w:r>
    </w:p>
    <w:p w:rsidR="00B03189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189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>Руководитель учебной практики</w:t>
      </w:r>
    </w:p>
    <w:p w:rsidR="00B03189" w:rsidRPr="00A875EE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Канд</w:t>
      </w:r>
      <w:proofErr w:type="gramStart"/>
      <w:r>
        <w:rPr>
          <w:rFonts w:ascii="Times New Roman" w:hAnsi="Times New Roman" w:cs="Times New Roman"/>
          <w:sz w:val="24"/>
          <w:szCs w:val="24"/>
        </w:rPr>
        <w:t>.э</w:t>
      </w:r>
      <w:proofErr w:type="gramEnd"/>
      <w:r>
        <w:rPr>
          <w:rFonts w:ascii="Times New Roman" w:hAnsi="Times New Roman" w:cs="Times New Roman"/>
          <w:sz w:val="24"/>
          <w:szCs w:val="24"/>
        </w:rPr>
        <w:t>кон.наук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доцент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Арнаут М.Н.</w:t>
      </w:r>
    </w:p>
    <w:p w:rsidR="00B03189" w:rsidRDefault="00B03189" w:rsidP="00B03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5EE">
        <w:rPr>
          <w:rFonts w:ascii="Times New Roman" w:hAnsi="Times New Roman" w:cs="Times New Roman"/>
          <w:sz w:val="24"/>
          <w:szCs w:val="24"/>
        </w:rPr>
        <w:t xml:space="preserve">Задание получил: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F70D7">
        <w:rPr>
          <w:rFonts w:ascii="Times New Roman" w:hAnsi="Times New Roman" w:cs="Times New Roman"/>
          <w:sz w:val="24"/>
          <w:szCs w:val="24"/>
        </w:rPr>
        <w:t xml:space="preserve">Алексеев </w:t>
      </w:r>
      <w:r>
        <w:rPr>
          <w:rFonts w:ascii="Times New Roman" w:hAnsi="Times New Roman" w:cs="Times New Roman"/>
          <w:sz w:val="24"/>
          <w:szCs w:val="24"/>
        </w:rPr>
        <w:t>И.И.</w:t>
      </w:r>
    </w:p>
    <w:p w:rsidR="00B03189" w:rsidRDefault="00AD1205" w:rsidP="00AD1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120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Задание согласовано: </w:t>
      </w:r>
    </w:p>
    <w:p w:rsidR="00AD1205" w:rsidRPr="00AD1205" w:rsidRDefault="00AD1205" w:rsidP="00AD1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AD120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ООО </w:t>
      </w:r>
      <w:r w:rsidR="00B03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</w:t>
      </w:r>
      <w:proofErr w:type="spellStart"/>
      <w:r w:rsidR="00B03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ЛюксАвто</w:t>
      </w:r>
      <w:proofErr w:type="spellEnd"/>
      <w:r w:rsidR="00B03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</w:t>
      </w:r>
      <w:r w:rsidRPr="00AD120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г. </w:t>
      </w:r>
      <w:proofErr w:type="gramStart"/>
      <w:r w:rsidR="00B031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Спасск-Дальний</w:t>
      </w:r>
      <w:proofErr w:type="gramEnd"/>
    </w:p>
    <w:p w:rsidR="00750076" w:rsidRDefault="009E45D0" w:rsidP="00AD12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750076" w:rsidSect="00CB2CAB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 w:rsidR="00AD1205"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="00B0318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0318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0318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03189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0318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Татарникова Е.В.</w:t>
      </w:r>
    </w:p>
    <w:p w:rsidR="00B03189" w:rsidRDefault="00B03189" w:rsidP="00B0318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4" w:name="_heading=h.gjdgxs" w:colFirst="0" w:colLast="0"/>
      <w:bookmarkEnd w:id="14"/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РАБОЧИЙ ГРАФИК (ПЛАН) </w:t>
      </w:r>
    </w:p>
    <w:p w:rsidR="00B03189" w:rsidRDefault="00B03189" w:rsidP="00B0318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ПРОВЕДЕНИЯ УЧЕБНОЙ ПРАКТИКИ ПО</w:t>
      </w:r>
      <w:r w:rsidRPr="00035CE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ФОРМИРОВАНИЮ НАВЫКОВ СОЦ</w:t>
      </w:r>
      <w:r>
        <w:rPr>
          <w:rFonts w:ascii="Times New Roman" w:eastAsia="Times New Roman" w:hAnsi="Times New Roman"/>
          <w:b/>
          <w:sz w:val="24"/>
          <w:szCs w:val="24"/>
        </w:rPr>
        <w:t>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АЛЬНОГО ВЗАИМОДЕЙСТВИЯ </w:t>
      </w:r>
    </w:p>
    <w:p w:rsidR="00B03189" w:rsidRDefault="00B03189" w:rsidP="00B03189">
      <w:pPr>
        <w:shd w:val="clear" w:color="auto" w:fill="FFFFFF"/>
        <w:tabs>
          <w:tab w:val="left" w:pos="6237"/>
        </w:tabs>
        <w:spacing w:after="0" w:line="240" w:lineRule="auto"/>
        <w:ind w:left="780"/>
        <w:rPr>
          <w:rFonts w:ascii="Times New Roman" w:eastAsia="Times New Roman" w:hAnsi="Times New Roman"/>
          <w:b/>
          <w:sz w:val="24"/>
          <w:szCs w:val="24"/>
        </w:rPr>
      </w:pPr>
    </w:p>
    <w:p w:rsidR="00B03189" w:rsidRDefault="00B03189" w:rsidP="00B03189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B22384">
        <w:rPr>
          <w:rFonts w:ascii="Times New Roman" w:eastAsia="Times New Roman" w:hAnsi="Times New Roman"/>
          <w:sz w:val="24"/>
          <w:szCs w:val="24"/>
        </w:rPr>
        <w:t xml:space="preserve">Студент </w:t>
      </w:r>
      <w:r w:rsidRPr="00DE4B6C">
        <w:rPr>
          <w:rFonts w:ascii="Times New Roman" w:eastAsia="Times New Roman" w:hAnsi="Times New Roman"/>
          <w:sz w:val="24"/>
          <w:szCs w:val="24"/>
          <w:u w:val="single"/>
        </w:rPr>
        <w:t>Алексеев Иван Иванович</w:t>
      </w:r>
    </w:p>
    <w:p w:rsidR="00B03189" w:rsidRPr="00B22384" w:rsidRDefault="00B03189" w:rsidP="00B03189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/>
          <w:i/>
          <w:sz w:val="24"/>
          <w:szCs w:val="24"/>
          <w:vertAlign w:val="superscript"/>
        </w:rPr>
        <w:t>Фамилия Имя Отчество</w:t>
      </w:r>
    </w:p>
    <w:p w:rsidR="00B03189" w:rsidRPr="00B22384" w:rsidRDefault="00B03189" w:rsidP="00B03189">
      <w:pPr>
        <w:shd w:val="clear" w:color="auto" w:fill="FFFFFF"/>
        <w:tabs>
          <w:tab w:val="left" w:pos="3060"/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Кафедра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экономики и управления </w:t>
      </w:r>
      <w:r>
        <w:rPr>
          <w:rFonts w:ascii="Times New Roman" w:eastAsia="Times New Roman" w:hAnsi="Times New Roman"/>
          <w:sz w:val="24"/>
          <w:szCs w:val="24"/>
        </w:rPr>
        <w:t>гр.</w:t>
      </w:r>
      <w:r w:rsidRPr="00107E3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07E3C">
        <w:rPr>
          <w:rFonts w:ascii="Times New Roman" w:eastAsia="Times New Roman" w:hAnsi="Times New Roman"/>
          <w:sz w:val="24"/>
          <w:szCs w:val="24"/>
          <w:u w:val="single"/>
        </w:rPr>
        <w:t>ВДБМН-24-БЗ1</w:t>
      </w:r>
    </w:p>
    <w:p w:rsidR="00B03189" w:rsidRDefault="00B03189" w:rsidP="00B0318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03189" w:rsidRDefault="00B03189" w:rsidP="00B03189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bookmarkStart w:id="15" w:name="_heading=h.30j0zll" w:colFirst="0" w:colLast="0"/>
      <w:bookmarkEnd w:id="15"/>
      <w:r w:rsidRPr="00962F20">
        <w:rPr>
          <w:rFonts w:ascii="Times New Roman" w:eastAsia="Times New Roman" w:hAnsi="Times New Roman"/>
          <w:sz w:val="24"/>
          <w:szCs w:val="24"/>
        </w:rPr>
        <w:t>Руководител</w:t>
      </w:r>
      <w:r>
        <w:rPr>
          <w:rFonts w:ascii="Times New Roman" w:eastAsia="Times New Roman" w:hAnsi="Times New Roman"/>
          <w:sz w:val="24"/>
          <w:szCs w:val="24"/>
        </w:rPr>
        <w:t>ь</w:t>
      </w:r>
      <w:r w:rsidRPr="00962F20">
        <w:rPr>
          <w:rFonts w:ascii="Times New Roman" w:eastAsia="Times New Roman" w:hAnsi="Times New Roman"/>
          <w:sz w:val="24"/>
          <w:szCs w:val="24"/>
        </w:rPr>
        <w:t xml:space="preserve"> практики</w:t>
      </w:r>
      <w:r w:rsidRPr="00962F20">
        <w:rPr>
          <w:rFonts w:ascii="Times New Roman" w:eastAsia="Times New Roman" w:hAnsi="Times New Roman"/>
          <w:sz w:val="24"/>
          <w:szCs w:val="24"/>
          <w:u w:val="single"/>
        </w:rPr>
        <w:t xml:space="preserve"> _________ </w:t>
      </w:r>
      <w:r>
        <w:rPr>
          <w:rFonts w:ascii="Times New Roman" w:eastAsia="Times New Roman" w:hAnsi="Times New Roman"/>
          <w:sz w:val="24"/>
          <w:szCs w:val="24"/>
          <w:u w:val="single"/>
        </w:rPr>
        <w:t>Арнаут Марина Николаевна</w:t>
      </w:r>
      <w:r w:rsidRPr="00962F20">
        <w:rPr>
          <w:rFonts w:ascii="Times New Roman" w:eastAsia="Times New Roman" w:hAnsi="Times New Roman"/>
          <w:sz w:val="24"/>
          <w:szCs w:val="24"/>
          <w:u w:val="single"/>
        </w:rPr>
        <w:t>__________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__ </w:t>
      </w:r>
    </w:p>
    <w:p w:rsidR="00B03189" w:rsidRPr="00962F20" w:rsidRDefault="00B03189" w:rsidP="00B03189">
      <w:pPr>
        <w:shd w:val="clear" w:color="auto" w:fill="FFFFFF"/>
        <w:tabs>
          <w:tab w:val="left" w:pos="6237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</w:t>
      </w:r>
      <w:r w:rsidRPr="00962F20">
        <w:rPr>
          <w:rFonts w:ascii="Times New Roman" w:eastAsia="Times New Roman" w:hAnsi="Times New Roman"/>
          <w:i/>
          <w:sz w:val="24"/>
          <w:szCs w:val="24"/>
          <w:vertAlign w:val="superscript"/>
        </w:rPr>
        <w:t>Фамилия Имя Отчество</w:t>
      </w:r>
    </w:p>
    <w:p w:rsidR="00B03189" w:rsidRDefault="00B03189" w:rsidP="00B0318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Инструктаж по ознакомлению с требованиями охраны труда, техники безопасности, пожа</w:t>
      </w:r>
      <w:r>
        <w:rPr>
          <w:rFonts w:ascii="Times New Roman" w:eastAsia="Times New Roman" w:hAnsi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ной безопасности прошел</w:t>
      </w:r>
    </w:p>
    <w:p w:rsidR="00B03189" w:rsidRDefault="00B03189" w:rsidP="00B0318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__________________________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Татарникова Е.В.</w:t>
      </w:r>
    </w:p>
    <w:p w:rsidR="00B03189" w:rsidRDefault="00B03189" w:rsidP="00B0318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                                                      </w:t>
      </w:r>
      <w:r>
        <w:rPr>
          <w:rFonts w:ascii="Times New Roman" w:eastAsia="Times New Roman" w:hAnsi="Times New Roman"/>
          <w:color w:val="000000"/>
          <w:sz w:val="18"/>
          <w:szCs w:val="18"/>
        </w:rPr>
        <w:t>(подпись уполномоченного лица, МП)</w:t>
      </w:r>
    </w:p>
    <w:p w:rsidR="00B03189" w:rsidRDefault="00B03189" w:rsidP="00B0318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3189" w:rsidRDefault="00B03189" w:rsidP="00B0318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 правилами трудового распорядка ознакомлен__________________ Алексеев И.И.</w:t>
      </w:r>
    </w:p>
    <w:p w:rsidR="00B03189" w:rsidRDefault="00B03189" w:rsidP="00B031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(подпись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</w:rPr>
        <w:t>обучающегося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</w:rPr>
        <w:t>)</w:t>
      </w:r>
    </w:p>
    <w:p w:rsidR="00B03189" w:rsidRDefault="00B03189" w:rsidP="00B0318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686"/>
        <w:gridCol w:w="1984"/>
        <w:gridCol w:w="1695"/>
      </w:tblGrid>
      <w:tr w:rsidR="00B03189" w:rsidTr="00B03189">
        <w:trPr>
          <w:trHeight w:val="100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189" w:rsidRDefault="00B03189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189" w:rsidRDefault="00B03189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189" w:rsidRDefault="00B03189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C4B43">
              <w:rPr>
                <w:rFonts w:ascii="Times New Roman" w:eastAsia="Times New Roman" w:hAnsi="Times New Roman"/>
                <w:sz w:val="20"/>
                <w:szCs w:val="20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3189" w:rsidRDefault="00B03189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Отметка руков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дителя о выпо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нении</w:t>
            </w:r>
          </w:p>
        </w:tc>
      </w:tr>
      <w:tr w:rsidR="00B03189" w:rsidTr="00B03189">
        <w:trPr>
          <w:trHeight w:val="278"/>
        </w:trPr>
        <w:tc>
          <w:tcPr>
            <w:tcW w:w="2263" w:type="dxa"/>
            <w:vMerge w:val="restart"/>
            <w:vAlign w:val="center"/>
          </w:tcPr>
          <w:p w:rsidR="00B03189" w:rsidRDefault="00B03189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3686" w:type="dxa"/>
            <w:vAlign w:val="center"/>
          </w:tcPr>
          <w:p w:rsidR="00B03189" w:rsidRDefault="00B03189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Организационное собрание</w:t>
            </w:r>
          </w:p>
        </w:tc>
        <w:tc>
          <w:tcPr>
            <w:tcW w:w="1984" w:type="dxa"/>
            <w:vAlign w:val="center"/>
          </w:tcPr>
          <w:p w:rsidR="00B03189" w:rsidRDefault="00B03189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учебного плана</w:t>
            </w:r>
          </w:p>
        </w:tc>
        <w:tc>
          <w:tcPr>
            <w:tcW w:w="1695" w:type="dxa"/>
            <w:vAlign w:val="center"/>
          </w:tcPr>
          <w:p w:rsidR="00B03189" w:rsidRDefault="0094533B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</w:p>
        </w:tc>
      </w:tr>
      <w:tr w:rsidR="0094533B" w:rsidTr="0094533B">
        <w:trPr>
          <w:trHeight w:val="684"/>
        </w:trPr>
        <w:tc>
          <w:tcPr>
            <w:tcW w:w="2263" w:type="dxa"/>
            <w:vMerge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Инструктаж по технике безопасности</w:t>
            </w:r>
          </w:p>
        </w:tc>
        <w:tc>
          <w:tcPr>
            <w:tcW w:w="1984" w:type="dxa"/>
          </w:tcPr>
          <w:p w:rsidR="0094533B" w:rsidRDefault="0094533B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>Согласно</w:t>
            </w:r>
            <w:proofErr w:type="gramEnd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учебного плана</w:t>
            </w:r>
          </w:p>
        </w:tc>
        <w:tc>
          <w:tcPr>
            <w:tcW w:w="1695" w:type="dxa"/>
            <w:vAlign w:val="center"/>
          </w:tcPr>
          <w:p w:rsidR="0094533B" w:rsidRPr="0094533B" w:rsidRDefault="0094533B" w:rsidP="00945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4528"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</w:p>
        </w:tc>
      </w:tr>
      <w:tr w:rsidR="0094533B" w:rsidTr="0094533B">
        <w:trPr>
          <w:trHeight w:val="540"/>
        </w:trPr>
        <w:tc>
          <w:tcPr>
            <w:tcW w:w="2263" w:type="dxa"/>
            <w:vMerge w:val="restart"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 Практический</w:t>
            </w:r>
          </w:p>
        </w:tc>
        <w:tc>
          <w:tcPr>
            <w:tcW w:w="3686" w:type="dxa"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Прохождение адаптационного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периода на рабочем месте в профильной орган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зации или в структурном подразделении университета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94533B" w:rsidRDefault="0094533B" w:rsidP="00B03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>Согласно</w:t>
            </w:r>
            <w:proofErr w:type="gramEnd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учебного плана</w:t>
            </w:r>
          </w:p>
        </w:tc>
        <w:tc>
          <w:tcPr>
            <w:tcW w:w="1695" w:type="dxa"/>
            <w:vAlign w:val="center"/>
          </w:tcPr>
          <w:p w:rsidR="0094533B" w:rsidRPr="0094533B" w:rsidRDefault="0094533B" w:rsidP="00945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4528"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</w:p>
        </w:tc>
      </w:tr>
      <w:tr w:rsidR="0094533B" w:rsidTr="0094533B">
        <w:trPr>
          <w:trHeight w:val="354"/>
        </w:trPr>
        <w:tc>
          <w:tcPr>
            <w:tcW w:w="2263" w:type="dxa"/>
            <w:vMerge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Участие в реализации социально-значимых мероприятий (проектов) о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ганизации</w:t>
            </w:r>
          </w:p>
        </w:tc>
        <w:tc>
          <w:tcPr>
            <w:tcW w:w="1984" w:type="dxa"/>
          </w:tcPr>
          <w:p w:rsidR="0094533B" w:rsidRDefault="0094533B" w:rsidP="00B0318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>Согласно</w:t>
            </w:r>
            <w:proofErr w:type="gramEnd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учебного плана</w:t>
            </w:r>
          </w:p>
        </w:tc>
        <w:tc>
          <w:tcPr>
            <w:tcW w:w="1695" w:type="dxa"/>
            <w:vAlign w:val="center"/>
          </w:tcPr>
          <w:p w:rsidR="0094533B" w:rsidRPr="0094533B" w:rsidRDefault="0094533B" w:rsidP="00945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4528"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</w:p>
        </w:tc>
      </w:tr>
      <w:tr w:rsidR="0094533B" w:rsidTr="0094533B">
        <w:trPr>
          <w:trHeight w:val="354"/>
        </w:trPr>
        <w:tc>
          <w:tcPr>
            <w:tcW w:w="2263" w:type="dxa"/>
            <w:vMerge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94533B" w:rsidRPr="00FC35A5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Участие в мероприятиях по профила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к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тике распространения идеологии терр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FC35A5">
              <w:rPr>
                <w:rFonts w:ascii="Times New Roman" w:eastAsia="Times New Roman" w:hAnsi="Times New Roman"/>
                <w:sz w:val="20"/>
                <w:szCs w:val="20"/>
              </w:rPr>
              <w:t>ризма, национализма, экстремизма</w:t>
            </w:r>
          </w:p>
        </w:tc>
        <w:tc>
          <w:tcPr>
            <w:tcW w:w="1984" w:type="dxa"/>
          </w:tcPr>
          <w:p w:rsidR="0094533B" w:rsidRDefault="0094533B" w:rsidP="00B0318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>Согласно</w:t>
            </w:r>
            <w:proofErr w:type="gramEnd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учебного плана</w:t>
            </w:r>
          </w:p>
        </w:tc>
        <w:tc>
          <w:tcPr>
            <w:tcW w:w="1695" w:type="dxa"/>
            <w:vAlign w:val="center"/>
          </w:tcPr>
          <w:p w:rsidR="0094533B" w:rsidRPr="0094533B" w:rsidRDefault="0094533B" w:rsidP="00945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4528"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</w:p>
        </w:tc>
      </w:tr>
      <w:tr w:rsidR="0094533B" w:rsidTr="0094533B">
        <w:trPr>
          <w:trHeight w:val="354"/>
        </w:trPr>
        <w:tc>
          <w:tcPr>
            <w:tcW w:w="2263" w:type="dxa"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 Заключительный</w:t>
            </w:r>
          </w:p>
        </w:tc>
        <w:tc>
          <w:tcPr>
            <w:tcW w:w="3686" w:type="dxa"/>
            <w:vAlign w:val="center"/>
          </w:tcPr>
          <w:p w:rsidR="0094533B" w:rsidRDefault="0094533B" w:rsidP="00B031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Подготовка и защита отчета</w:t>
            </w:r>
          </w:p>
        </w:tc>
        <w:tc>
          <w:tcPr>
            <w:tcW w:w="1984" w:type="dxa"/>
          </w:tcPr>
          <w:p w:rsidR="0094533B" w:rsidRPr="00EB5D64" w:rsidRDefault="0094533B" w:rsidP="00B0318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>Согласно</w:t>
            </w:r>
            <w:proofErr w:type="gramEnd"/>
            <w:r w:rsidRPr="00B27887">
              <w:rPr>
                <w:rFonts w:ascii="Times New Roman" w:eastAsia="Times New Roman" w:hAnsi="Times New Roman"/>
                <w:sz w:val="20"/>
                <w:szCs w:val="20"/>
              </w:rPr>
              <w:t xml:space="preserve"> учебного плана</w:t>
            </w:r>
          </w:p>
        </w:tc>
        <w:tc>
          <w:tcPr>
            <w:tcW w:w="1695" w:type="dxa"/>
            <w:vAlign w:val="center"/>
          </w:tcPr>
          <w:p w:rsidR="0094533B" w:rsidRPr="0094533B" w:rsidRDefault="0094533B" w:rsidP="00945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4528"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</w:p>
        </w:tc>
      </w:tr>
    </w:tbl>
    <w:p w:rsidR="00B03189" w:rsidRDefault="00B03189" w:rsidP="00B031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03189" w:rsidRPr="00962F20" w:rsidRDefault="00B03189" w:rsidP="00B03189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2F20">
        <w:rPr>
          <w:rFonts w:ascii="Times New Roman" w:eastAsia="Times New Roman" w:hAnsi="Times New Roman"/>
          <w:sz w:val="24"/>
          <w:szCs w:val="24"/>
        </w:rPr>
        <w:t>Руководител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ь</w:t>
      </w:r>
      <w:r w:rsidRPr="00962F20">
        <w:rPr>
          <w:rFonts w:ascii="Times New Roman" w:eastAsia="Times New Roman" w:hAnsi="Times New Roman"/>
          <w:sz w:val="24"/>
          <w:szCs w:val="24"/>
        </w:rPr>
        <w:t xml:space="preserve"> практики</w:t>
      </w:r>
    </w:p>
    <w:p w:rsidR="00B03189" w:rsidRDefault="00B03189" w:rsidP="00B031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962F20">
        <w:rPr>
          <w:rFonts w:ascii="Times New Roman" w:eastAsia="Times New Roman" w:hAnsi="Times New Roman"/>
          <w:sz w:val="24"/>
          <w:szCs w:val="24"/>
        </w:rPr>
        <w:t xml:space="preserve">канд. </w:t>
      </w:r>
      <w:proofErr w:type="spellStart"/>
      <w:r w:rsidRPr="00962F20">
        <w:rPr>
          <w:rFonts w:ascii="Times New Roman" w:eastAsia="Times New Roman" w:hAnsi="Times New Roman"/>
          <w:sz w:val="24"/>
          <w:szCs w:val="24"/>
        </w:rPr>
        <w:t>экон</w:t>
      </w:r>
      <w:proofErr w:type="spellEnd"/>
      <w:r w:rsidRPr="00962F20">
        <w:rPr>
          <w:rFonts w:ascii="Times New Roman" w:eastAsia="Times New Roman" w:hAnsi="Times New Roman"/>
          <w:sz w:val="24"/>
          <w:szCs w:val="24"/>
        </w:rPr>
        <w:t>. наук, доцент кафедры ЭУ</w:t>
      </w:r>
      <w:r w:rsidRPr="00962F20">
        <w:rPr>
          <w:rFonts w:ascii="Times New Roman" w:eastAsia="Times New Roman" w:hAnsi="Times New Roman"/>
          <w:sz w:val="24"/>
          <w:szCs w:val="24"/>
        </w:rPr>
        <w:tab/>
      </w:r>
      <w:r w:rsidRPr="00962F20">
        <w:rPr>
          <w:rFonts w:ascii="Times New Roman" w:eastAsia="Times New Roman" w:hAnsi="Times New Roman"/>
          <w:sz w:val="24"/>
          <w:szCs w:val="24"/>
        </w:rPr>
        <w:tab/>
        <w:t>_______________</w:t>
      </w:r>
      <w:r w:rsidRPr="00962F20">
        <w:rPr>
          <w:rFonts w:ascii="Times New Roman" w:eastAsia="Times New Roman" w:hAnsi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/>
          <w:sz w:val="24"/>
          <w:szCs w:val="24"/>
        </w:rPr>
        <w:t>М.Н. Арнаут</w:t>
      </w:r>
    </w:p>
    <w:p w:rsidR="00BB180B" w:rsidRDefault="00BB180B" w:rsidP="00CB2CAB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DF34B9" w:rsidRPr="001038CC" w:rsidRDefault="00580CA0" w:rsidP="00974459">
      <w:pPr>
        <w:pStyle w:val="11"/>
        <w:jc w:val="center"/>
      </w:pPr>
      <w:bookmarkStart w:id="16" w:name="_Toc105759979"/>
      <w:bookmarkStart w:id="17" w:name="_Toc193024497"/>
      <w:r w:rsidRPr="001038CC">
        <w:lastRenderedPageBreak/>
        <w:t>Содержание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6"/>
      <w:bookmarkEnd w:id="17"/>
    </w:p>
    <w:p w:rsidR="00833514" w:rsidRPr="00833514" w:rsidRDefault="00CF2B54" w:rsidP="00833514">
      <w:pPr>
        <w:pStyle w:val="1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r w:rsidRPr="00AD1205">
        <w:rPr>
          <w:rFonts w:ascii="Times New Roman" w:hAnsi="Times New Roman" w:cs="Times New Roman"/>
          <w:b w:val="0"/>
          <w:caps w:val="0"/>
          <w:sz w:val="28"/>
          <w:szCs w:val="28"/>
        </w:rPr>
        <w:fldChar w:fldCharType="begin"/>
      </w:r>
      <w:r w:rsidRPr="00AD1205">
        <w:rPr>
          <w:rFonts w:ascii="Times New Roman" w:hAnsi="Times New Roman" w:cs="Times New Roman"/>
          <w:b w:val="0"/>
          <w:caps w:val="0"/>
          <w:sz w:val="28"/>
          <w:szCs w:val="28"/>
        </w:rPr>
        <w:instrText xml:space="preserve"> TOC \o "1-3" \h \z \u </w:instrText>
      </w:r>
      <w:r w:rsidRPr="00AD1205">
        <w:rPr>
          <w:rFonts w:ascii="Times New Roman" w:hAnsi="Times New Roman" w:cs="Times New Roman"/>
          <w:b w:val="0"/>
          <w:caps w:val="0"/>
          <w:sz w:val="28"/>
          <w:szCs w:val="28"/>
        </w:rPr>
        <w:fldChar w:fldCharType="separate"/>
      </w:r>
      <w:hyperlink w:anchor="_Toc193024498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Введение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_Toc193024498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3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tabs>
          <w:tab w:val="left" w:pos="660"/>
        </w:tabs>
        <w:spacing w:after="120" w:line="240" w:lineRule="auto"/>
        <w:ind w:left="284" w:hanging="28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499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1</w:t>
        </w:r>
        <w:r w:rsidR="00833514" w:rsidRPr="00833514">
          <w:rPr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ab/>
        </w:r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Правила внутреннего распорядка организации, требования охраны труда и пожарной безопасности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_Toc193024499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4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tabs>
          <w:tab w:val="left" w:pos="660"/>
        </w:tabs>
        <w:ind w:firstLine="0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0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2</w:t>
        </w:r>
        <w:r w:rsidR="00833514" w:rsidRPr="00833514">
          <w:rPr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ab/>
        </w:r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Адаптация к рабочей среде и коллективу компании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_Toc193024500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10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tabs>
          <w:tab w:val="left" w:pos="660"/>
        </w:tabs>
        <w:ind w:firstLine="0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1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3</w:t>
        </w:r>
        <w:r w:rsidR="00833514" w:rsidRPr="00833514">
          <w:rPr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ab/>
        </w:r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Социально-значимые мероприятия, проекты организации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_Toc193024501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15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tabs>
          <w:tab w:val="left" w:pos="660"/>
        </w:tabs>
        <w:spacing w:after="120" w:line="240" w:lineRule="auto"/>
        <w:ind w:left="284" w:hanging="28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2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4</w:t>
        </w:r>
        <w:r w:rsidR="00833514" w:rsidRPr="00833514">
          <w:rPr>
            <w:rFonts w:ascii="Times New Roman" w:hAnsi="Times New Roman" w:cs="Times New Roman"/>
            <w:b w:val="0"/>
            <w:bCs w:val="0"/>
            <w:caps w:val="0"/>
            <w:noProof/>
            <w:sz w:val="28"/>
            <w:szCs w:val="28"/>
          </w:rPr>
          <w:tab/>
        </w:r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Профилактика распространения идеологии терроризма, национализма и экстремизма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_Toc193024502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17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3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Заключение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_Toc193024503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20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5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Список использованных источников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_Toc193024505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21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6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 xml:space="preserve">Приложение А. </w:t>
        </w:r>
      </w:hyperlink>
      <w:hyperlink w:anchor="_Toc193024507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Чек-лист «Проверь себя»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_Toc193024507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23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08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 xml:space="preserve">Приложение Б. </w:t>
        </w:r>
      </w:hyperlink>
      <w:hyperlink w:anchor="_Toc193024509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Анкета «Адаптационный период»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_Toc193024509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24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Pr="00833514" w:rsidRDefault="007E0B13" w:rsidP="00833514">
      <w:pPr>
        <w:pStyle w:val="14"/>
        <w:rPr>
          <w:rFonts w:ascii="Times New Roman" w:hAnsi="Times New Roman" w:cs="Times New Roman"/>
          <w:b w:val="0"/>
          <w:bCs w:val="0"/>
          <w:caps w:val="0"/>
          <w:noProof/>
          <w:sz w:val="28"/>
          <w:szCs w:val="28"/>
        </w:rPr>
      </w:pPr>
      <w:hyperlink w:anchor="_Toc193024510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 xml:space="preserve">Приложение В. </w:t>
        </w:r>
      </w:hyperlink>
      <w:hyperlink w:anchor="_Toc193024511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Отзыв руководителя практики от профильной организации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_Toc193024511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27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833514" w:rsidRDefault="007E0B13" w:rsidP="00833514">
      <w:pPr>
        <w:pStyle w:val="14"/>
        <w:rPr>
          <w:rFonts w:cstheme="minorBidi"/>
          <w:b w:val="0"/>
          <w:bCs w:val="0"/>
          <w:caps w:val="0"/>
          <w:noProof/>
          <w:sz w:val="22"/>
          <w:szCs w:val="22"/>
        </w:rPr>
      </w:pPr>
      <w:hyperlink w:anchor="_Toc193024512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 xml:space="preserve">Приложение Г. </w:t>
        </w:r>
      </w:hyperlink>
      <w:hyperlink w:anchor="_Toc193024513" w:history="1">
        <w:r w:rsidR="00833514" w:rsidRPr="00833514">
          <w:rPr>
            <w:rStyle w:val="ad"/>
            <w:rFonts w:ascii="Times New Roman" w:hAnsi="Times New Roman" w:cs="Times New Roman"/>
            <w:b w:val="0"/>
            <w:caps w:val="0"/>
            <w:noProof/>
            <w:sz w:val="28"/>
            <w:szCs w:val="28"/>
          </w:rPr>
          <w:t>Отчет по мероприятиям в период прохождения практики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ab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begin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instrText xml:space="preserve"> PAGEREF _Toc193024513 \h </w:instrTex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separate"/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t>28</w:t>
        </w:r>
        <w:r w:rsidR="00833514" w:rsidRPr="00833514">
          <w:rPr>
            <w:rFonts w:ascii="Times New Roman" w:hAnsi="Times New Roman" w:cs="Times New Roman"/>
            <w:b w:val="0"/>
            <w:caps w:val="0"/>
            <w:noProof/>
            <w:webHidden/>
            <w:sz w:val="28"/>
            <w:szCs w:val="28"/>
          </w:rPr>
          <w:fldChar w:fldCharType="end"/>
        </w:r>
      </w:hyperlink>
    </w:p>
    <w:p w:rsidR="00580CA0" w:rsidRPr="001038CC" w:rsidRDefault="00CF2B54" w:rsidP="002260C5">
      <w:pPr>
        <w:widowControl w:val="0"/>
        <w:spacing w:after="0" w:line="360" w:lineRule="auto"/>
        <w:ind w:leftChars="125" w:left="275"/>
        <w:jc w:val="both"/>
        <w:rPr>
          <w:rFonts w:ascii="Times New Roman" w:hAnsi="Times New Roman" w:cs="Times New Roman"/>
          <w:sz w:val="24"/>
          <w:szCs w:val="24"/>
        </w:rPr>
      </w:pPr>
      <w:r w:rsidRPr="00AD1205">
        <w:rPr>
          <w:rFonts w:ascii="Times New Roman" w:hAnsi="Times New Roman" w:cs="Times New Roman"/>
          <w:bCs/>
          <w:sz w:val="28"/>
          <w:szCs w:val="28"/>
        </w:rPr>
        <w:fldChar w:fldCharType="end"/>
      </w:r>
    </w:p>
    <w:p w:rsidR="00580CA0" w:rsidRPr="001038CC" w:rsidRDefault="00580CA0" w:rsidP="00580C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0CA0" w:rsidRPr="001038CC" w:rsidRDefault="00580CA0" w:rsidP="00580C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0CA0" w:rsidRPr="001038CC" w:rsidRDefault="00580CA0" w:rsidP="00580C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0CA0" w:rsidRPr="001038CC" w:rsidRDefault="00580CA0" w:rsidP="00580C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0CA0" w:rsidRPr="001038CC" w:rsidRDefault="00580CA0" w:rsidP="00580C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0CA0" w:rsidRPr="001038CC" w:rsidRDefault="00580CA0" w:rsidP="00580CA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38CC">
        <w:rPr>
          <w:rFonts w:ascii="Times New Roman" w:hAnsi="Times New Roman" w:cs="Times New Roman"/>
          <w:sz w:val="24"/>
          <w:szCs w:val="24"/>
        </w:rPr>
        <w:br w:type="page"/>
      </w:r>
    </w:p>
    <w:p w:rsidR="00580CA0" w:rsidRPr="001038CC" w:rsidRDefault="00580CA0" w:rsidP="00974459">
      <w:pPr>
        <w:pStyle w:val="11"/>
        <w:jc w:val="center"/>
      </w:pPr>
      <w:bookmarkStart w:id="18" w:name="_Toc193024498"/>
      <w:r w:rsidRPr="001038CC">
        <w:lastRenderedPageBreak/>
        <w:t>Введение</w:t>
      </w:r>
      <w:bookmarkEnd w:id="18"/>
    </w:p>
    <w:p w:rsidR="00EB25F8" w:rsidRPr="00AA0ACA" w:rsidRDefault="00EB25F8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Воспитание, социализация молодёжи мы рассматриваем в единстве с з</w:t>
      </w:r>
      <w:r w:rsidRPr="00AA0ACA">
        <w:rPr>
          <w:rFonts w:ascii="Times New Roman" w:hAnsi="Times New Roman" w:cs="Times New Roman"/>
          <w:sz w:val="28"/>
          <w:szCs w:val="24"/>
        </w:rPr>
        <w:t>а</w:t>
      </w:r>
      <w:r w:rsidRPr="00AA0ACA">
        <w:rPr>
          <w:rFonts w:ascii="Times New Roman" w:hAnsi="Times New Roman" w:cs="Times New Roman"/>
          <w:sz w:val="28"/>
          <w:szCs w:val="24"/>
        </w:rPr>
        <w:t xml:space="preserve">кономерностями социальной действительности, с логикой функционирования и развития российского общества, с системой образования как одной из ведущих и фундаментальных основ человечества. </w:t>
      </w:r>
    </w:p>
    <w:p w:rsidR="00046A31" w:rsidRPr="00AA0ACA" w:rsidRDefault="00046A31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Целью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практики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является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развитие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компетенций,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позволяющих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эффе</w:t>
      </w:r>
      <w:r w:rsidRPr="00AA0ACA">
        <w:rPr>
          <w:rFonts w:ascii="Times New Roman" w:hAnsi="Times New Roman" w:cs="Times New Roman"/>
          <w:sz w:val="28"/>
          <w:szCs w:val="24"/>
        </w:rPr>
        <w:t>к</w:t>
      </w:r>
      <w:r w:rsidRPr="00AA0ACA">
        <w:rPr>
          <w:rFonts w:ascii="Times New Roman" w:hAnsi="Times New Roman" w:cs="Times New Roman"/>
          <w:sz w:val="28"/>
          <w:szCs w:val="24"/>
        </w:rPr>
        <w:t>тивно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решать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задачи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различных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социальных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ситуациях;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стимулирование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социальной,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творческой,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учебной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активности.</w:t>
      </w:r>
    </w:p>
    <w:p w:rsidR="00046A31" w:rsidRPr="00AA0ACA" w:rsidRDefault="00046A31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Задачи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практики:</w:t>
      </w:r>
    </w:p>
    <w:p w:rsidR="00046A31" w:rsidRPr="00AA0ACA" w:rsidRDefault="00046A31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-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вовлечение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студентов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социальную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активность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университета,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развитие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интереса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к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участию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социально-значимых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проектах;</w:t>
      </w:r>
    </w:p>
    <w:p w:rsidR="00046A31" w:rsidRPr="00AA0ACA" w:rsidRDefault="00046A31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-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развитие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навыков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социализации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коллективе;</w:t>
      </w:r>
    </w:p>
    <w:p w:rsidR="00046A31" w:rsidRPr="00AA0ACA" w:rsidRDefault="00046A31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-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формирование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системы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этических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ценностей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студентов;</w:t>
      </w:r>
    </w:p>
    <w:p w:rsidR="00046A31" w:rsidRPr="00AA0ACA" w:rsidRDefault="00046A31" w:rsidP="00046A3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-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развитие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способности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к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добровольному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выполнению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обязательств,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как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личных,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так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основанных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на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требованиях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коллектива;</w:t>
      </w:r>
    </w:p>
    <w:p w:rsidR="00F57D57" w:rsidRPr="00AA0ACA" w:rsidRDefault="00F57D57" w:rsidP="00F57D5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-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приобретение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навыков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самостоятельной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работы,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связанной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с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обработкой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полученных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данных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информации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о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деятельности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предприятия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(организации).</w:t>
      </w:r>
    </w:p>
    <w:p w:rsidR="00F57D57" w:rsidRPr="00AA0ACA" w:rsidRDefault="00F57D57" w:rsidP="00F57D5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A0ACA">
        <w:rPr>
          <w:rFonts w:ascii="Times New Roman" w:hAnsi="Times New Roman" w:cs="Times New Roman"/>
          <w:sz w:val="28"/>
          <w:szCs w:val="24"/>
        </w:rPr>
        <w:t>Информационной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базой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исследования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Pr="00AA0ACA">
        <w:rPr>
          <w:rFonts w:ascii="Times New Roman" w:hAnsi="Times New Roman" w:cs="Times New Roman"/>
          <w:sz w:val="28"/>
          <w:szCs w:val="24"/>
        </w:rPr>
        <w:t>являются</w:t>
      </w:r>
      <w:r w:rsidR="00EB25F8" w:rsidRPr="00AA0ACA">
        <w:rPr>
          <w:rFonts w:ascii="Times New Roman" w:hAnsi="Times New Roman" w:cs="Times New Roman"/>
          <w:sz w:val="28"/>
          <w:szCs w:val="24"/>
        </w:rPr>
        <w:t xml:space="preserve"> </w:t>
      </w:r>
      <w:r w:rsidR="00B03189">
        <w:rPr>
          <w:rFonts w:ascii="Times New Roman" w:hAnsi="Times New Roman" w:cs="Times New Roman"/>
          <w:color w:val="000000" w:themeColor="text1"/>
          <w:sz w:val="28"/>
          <w:szCs w:val="24"/>
        </w:rPr>
        <w:t>ООО «</w:t>
      </w:r>
      <w:proofErr w:type="spellStart"/>
      <w:r w:rsidR="00B03189">
        <w:rPr>
          <w:rFonts w:ascii="Times New Roman" w:hAnsi="Times New Roman" w:cs="Times New Roman"/>
          <w:color w:val="000000" w:themeColor="text1"/>
          <w:sz w:val="28"/>
          <w:szCs w:val="24"/>
        </w:rPr>
        <w:t>ЛюксАвто</w:t>
      </w:r>
      <w:proofErr w:type="spellEnd"/>
      <w:r w:rsidR="00B03189"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 w:rsidRPr="00AA0ACA">
        <w:rPr>
          <w:rFonts w:ascii="Times New Roman" w:hAnsi="Times New Roman" w:cs="Times New Roman"/>
          <w:sz w:val="28"/>
          <w:szCs w:val="24"/>
        </w:rPr>
        <w:t>.</w:t>
      </w:r>
    </w:p>
    <w:p w:rsidR="00F31080" w:rsidRPr="00F31080" w:rsidRDefault="00F31080" w:rsidP="00F310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1080" w:rsidRDefault="00F31080" w:rsidP="00F310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9" w:name="_Toc291596181"/>
      <w:bookmarkStart w:id="20" w:name="_Toc357069647"/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0A0BDC" w:rsidRPr="000A0BDC" w:rsidRDefault="000A0BDC" w:rsidP="00D76485">
      <w:pPr>
        <w:pStyle w:val="11"/>
        <w:ind w:left="993" w:hanging="284"/>
      </w:pPr>
      <w:bookmarkStart w:id="21" w:name="_Toc193024499"/>
      <w:bookmarkEnd w:id="19"/>
      <w:bookmarkEnd w:id="20"/>
      <w:r w:rsidRPr="000A0BDC">
        <w:lastRenderedPageBreak/>
        <w:t>1</w:t>
      </w:r>
      <w:r w:rsidR="00D76485">
        <w:tab/>
      </w:r>
      <w:r w:rsidR="00320DA4" w:rsidRPr="00320DA4">
        <w:t>Правила внутреннего распорядка организации, требования охраны труда и пожарной безопасности</w:t>
      </w:r>
      <w:bookmarkEnd w:id="21"/>
    </w:p>
    <w:p w:rsidR="00320DA4" w:rsidRDefault="00320DA4" w:rsidP="00320DA4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ООО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ЛюксАвто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город Спасск-Дальний, </w:t>
      </w:r>
      <w:proofErr w:type="gramStart"/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>Нагорная</w:t>
      </w:r>
      <w:proofErr w:type="gramEnd"/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ул., д. 6, кв. 20 зар</w:t>
      </w: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>е</w:t>
      </w: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гистрирована 12.05.2017 регистратором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ИФНС по Ленинскому району г. Вл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дивостока</w:t>
      </w: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</w:p>
    <w:p w:rsidR="00320DA4" w:rsidRPr="00320DA4" w:rsidRDefault="00320DA4" w:rsidP="00320DA4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Руководитель организации: директор Татарникова Елена Валентиновна.</w:t>
      </w:r>
    </w:p>
    <w:p w:rsidR="00320DA4" w:rsidRPr="00320DA4" w:rsidRDefault="00320DA4" w:rsidP="00320DA4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>Основным видом деятельности является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hyperlink r:id="rId10" w:history="1">
        <w:r w:rsidRPr="00320DA4">
          <w:rPr>
            <w:rFonts w:ascii="Times New Roman" w:hAnsi="Times New Roman" w:cs="Times New Roman"/>
            <w:color w:val="000000" w:themeColor="text1"/>
            <w:sz w:val="28"/>
            <w:szCs w:val="24"/>
          </w:rPr>
          <w:t>Техническое обслуживание и ремонт автотранспортных средств</w:t>
        </w:r>
      </w:hyperlink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зарегистрировано 27 дополнительных видов деятельности. </w:t>
      </w:r>
    </w:p>
    <w:p w:rsidR="00320DA4" w:rsidRPr="00320DA4" w:rsidRDefault="00320DA4" w:rsidP="00320DA4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>Организац</w:t>
      </w:r>
      <w:proofErr w:type="gramStart"/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ии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ООО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4"/>
        </w:rPr>
        <w:t>ЛюксАвто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 w:rsidRPr="00320DA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присвоены ИНН 2510014950, ОГРН 1172536017433, ОКПО 15630652.</w:t>
      </w:r>
    </w:p>
    <w:p w:rsidR="008E13A2" w:rsidRPr="00750076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Руководитель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должен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знать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функции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государства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и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его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исполнительных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органов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власти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по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обеспечению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прав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работников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на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охрану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жизни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и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здоровья.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В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ст.210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Трудового</w:t>
      </w:r>
      <w:r w:rsidR="00EB25F8" w:rsidRPr="0075007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Кодекса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Российской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Федерации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(далее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РФ)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определены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политики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Это: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приоритета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сохранения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жизни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здоровья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принятие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реализация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федеральных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нормативных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актов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Российской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Федерации,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нормативных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правовых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актов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субъектов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Российской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Федерации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также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целевых,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ведомственных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целевых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территориальных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целевых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грамм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улучшения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-государственное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управление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надзор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контроль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соблюдением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нормативных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требований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экспертиза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установление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порядка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аттестации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условиям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порядка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подтверждения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соответствия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государственным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нормативным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требованиям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содействие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общественному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контролю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соблюдением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интересов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профилактика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несчастных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случаев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повреждения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здоровья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расследование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учет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несчастных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случаев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заболеваний;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защита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интересов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пострадавших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несчастных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случаев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профессиональных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заболеваний,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также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членов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семей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обязательного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социального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страхования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несчастных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случаев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профессиональных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заболеваний;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установление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компенсаций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тяжелую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вредными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(или)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опасными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условиями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координация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окружа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ю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щей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среды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других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видов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экономической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социальной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деятельности;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распространение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передового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отечественного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зарубежного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опыта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улучшению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участие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финансировании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подготовка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специалистов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повышение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квалифик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ции;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статистической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отчетности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условиях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также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производственном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травматизме,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профессиональной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заболева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материальных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последствиях;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международное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сотрудничество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проведение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эффективной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налоговой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политики,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стимулирующей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созд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разработку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внедрение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техники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технологий,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средств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индивидуальной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коллективной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защиты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ботников;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Реализация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политики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обеспечивается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согласованными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действиями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ственной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Российской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Федерации,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государственной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власти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суб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ъ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ектов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Российской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Федерации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самоуправления,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работодат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лей,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объединений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работодателей,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также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профессиональных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союзов,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ъ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единений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уполномоченных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работниками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представительных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вопросам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—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действия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сконцентрированные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сохранении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здоровья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работающих.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Ничего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главнее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человеческой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жизни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здоровья.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Достойная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заработная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уровень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рентабельности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послужат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оправданием,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если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время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присутствует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угроза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опасности.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каждого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конкретного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багаж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знаний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опыта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нужно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беречь.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важных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аспекта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отвечает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руководитель.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данных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вопросов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нужна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формальная,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решению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подходят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осознавая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всю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сложность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ответственность.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четкой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создают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комиссии,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разрабат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ы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правила,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избежание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трагедии.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Правильная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повышает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дисциплину,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положительно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сказывается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производительности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результативности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отрасли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целом.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призвана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работающих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только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момент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исполнения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трудовых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обязательств.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входят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профилактические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недопущению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профессиональных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заболеваний,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питания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перерыв,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снабжение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спецодеждой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гигиеническими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ствами.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Проявленная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вселяет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чувство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защищенности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бильности,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уверенность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неравнодушии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руководства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нему,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сотруднику.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соблюдения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законодательства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подготавливают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«руководство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ж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труда».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Лицам,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руководящим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процессом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вменяют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служебные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создание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комфортных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проведению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контроля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исполнением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прописывают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ции.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учетом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предусматривают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аттестацию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Итоги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оформляют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протоколом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разрабатывают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план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я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улучшение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условий.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итогам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работникам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устанавлив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компенсационные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выплаты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дополнительные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дни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отдыха.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Принятые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впервые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проходят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вводный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первичный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инструктаж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составленным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заранее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вопросам.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Утверждают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списки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перечнем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которым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надо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периодич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проводить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контроль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знаний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стажировку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перед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началом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трудовой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деятельности.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постоянно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пересматриваются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дорабатываются,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приводятся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соответствие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действующими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нормативными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документами.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Вопросы,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связанные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организационно-техническими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мероприятиями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предупреждению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начинаются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составления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юридического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акта.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ректор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издает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приказ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назначении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ответственных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обеспечении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Этим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распоряжением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реализуют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правила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защите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принадлежащих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строений,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сооружений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территории.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разрабатывается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инженером.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согласовывают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специалисты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утверждают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начальником.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Чтобы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безопасность,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необходимо:</w:t>
      </w:r>
    </w:p>
    <w:p w:rsidR="008E13A2" w:rsidRPr="00AA0ACA" w:rsidRDefault="008E13A2" w:rsidP="008E13A2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территорию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оборудовать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огнетушителями;</w:t>
      </w:r>
    </w:p>
    <w:p w:rsidR="008E13A2" w:rsidRPr="00AA0ACA" w:rsidRDefault="008E13A2" w:rsidP="008E13A2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определить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курения;</w:t>
      </w:r>
    </w:p>
    <w:p w:rsidR="008E13A2" w:rsidRPr="00AA0ACA" w:rsidRDefault="008E13A2" w:rsidP="008E13A2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своевременно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убирать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площадок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промасленную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ветошь;</w:t>
      </w:r>
    </w:p>
    <w:p w:rsidR="008E13A2" w:rsidRPr="00AA0ACA" w:rsidRDefault="008E13A2" w:rsidP="008E13A2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содержать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противопожарный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инструмент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состоянии;</w:t>
      </w:r>
    </w:p>
    <w:p w:rsidR="008E13A2" w:rsidRPr="00AA0ACA" w:rsidRDefault="008E13A2" w:rsidP="008E13A2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пожароопасные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укомплектовать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средствами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оперативного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оповещения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угрозе;</w:t>
      </w:r>
    </w:p>
    <w:p w:rsidR="008E13A2" w:rsidRPr="00AA0ACA" w:rsidRDefault="008E13A2" w:rsidP="008E13A2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иметь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план-схему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указанием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пути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движения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выходов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жара.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Выполнение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поможет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избежать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незапланированные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происшествия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дополнительные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затраты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ликвидацию.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Штатное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расписание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малых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предприятиях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содержит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единицу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циалиста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вводится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организациях,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связанных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хранением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переработкой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взрывоопасных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веществ.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остальных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случаях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может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любой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работодатель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вправе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возложить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специалиста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получив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письменном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виде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согласие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сотрудника.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Требуемое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отвечающему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ПБ: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пройти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обучение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жарно-техническому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минимуму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подтвердить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полученные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знания.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соед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обязанностей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кандидат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представить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удостоверение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прохожд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курсов.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Техника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—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составляющий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элемент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системы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призванный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нормальные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условия.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Когда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возложено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исполнение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обязанностей,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связа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вопросами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следует: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проводить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проверки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соблюдению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законодательных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актов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ПБ;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обеспечивать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прохождение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вводного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инструктажа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новыми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ками,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первичного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месте;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содержать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территории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доступными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проезды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гидрантам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вод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источникам</w:t>
      </w:r>
      <w:proofErr w:type="spellEnd"/>
      <w:r w:rsidRPr="00AA0ACA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контролировать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состояние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средств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пожаротушения;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обучать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порядку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действий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эвакуации.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часть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предупредительные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меры.</w:t>
      </w:r>
      <w:proofErr w:type="gramEnd"/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лиц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проверку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знаний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проводят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образовательных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центрах.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местах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создается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комиссия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проверке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знаний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требований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работников</w:t>
      </w:r>
      <w:proofErr w:type="gramEnd"/>
      <w:r w:rsidRPr="00AA0ACA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Комплект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правовых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актов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каждого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разрабатывается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зависит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специфики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рода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деятельности,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размера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производства.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Приме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перечень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включает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следующие</w:t>
      </w:r>
      <w:proofErr w:type="gramEnd"/>
      <w:r w:rsidRPr="00AA0ACA">
        <w:rPr>
          <w:rFonts w:ascii="Times New Roman" w:hAnsi="Times New Roman" w:cs="Times New Roman"/>
          <w:sz w:val="28"/>
          <w:szCs w:val="28"/>
          <w:lang w:eastAsia="zh-CN"/>
        </w:rPr>
        <w:t>:</w:t>
      </w:r>
    </w:p>
    <w:p w:rsidR="008E13A2" w:rsidRPr="00AA0ACA" w:rsidRDefault="008E13A2" w:rsidP="00FE5B2E">
      <w:pPr>
        <w:widowControl w:val="0"/>
        <w:numPr>
          <w:ilvl w:val="0"/>
          <w:numId w:val="24"/>
        </w:numPr>
        <w:tabs>
          <w:tab w:val="clear" w:pos="720"/>
          <w:tab w:val="num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Приказы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установлении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отвечающих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за: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пожаробе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опасность,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электричество.</w:t>
      </w:r>
    </w:p>
    <w:p w:rsidR="008E13A2" w:rsidRPr="00AA0ACA" w:rsidRDefault="008E13A2" w:rsidP="00FE5B2E">
      <w:pPr>
        <w:widowControl w:val="0"/>
        <w:numPr>
          <w:ilvl w:val="0"/>
          <w:numId w:val="24"/>
        </w:numPr>
        <w:tabs>
          <w:tab w:val="clear" w:pos="720"/>
          <w:tab w:val="num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Частные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правовые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акты,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утвержденные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936BDD">
        <w:rPr>
          <w:rFonts w:ascii="Times New Roman" w:hAnsi="Times New Roman" w:cs="Times New Roman"/>
          <w:sz w:val="28"/>
          <w:szCs w:val="28"/>
          <w:lang w:eastAsia="zh-CN"/>
        </w:rPr>
        <w:t>начальником.</w:t>
      </w:r>
    </w:p>
    <w:p w:rsidR="008E13A2" w:rsidRPr="00AA0ACA" w:rsidRDefault="008E13A2" w:rsidP="00FE5B2E">
      <w:pPr>
        <w:widowControl w:val="0"/>
        <w:numPr>
          <w:ilvl w:val="0"/>
          <w:numId w:val="24"/>
        </w:numPr>
        <w:tabs>
          <w:tab w:val="clear" w:pos="720"/>
          <w:tab w:val="num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Перечни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указанием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предусматривающие: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освобождение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первичного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повторного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инструктажа;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средствами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индивидуальной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защиты;</w:t>
      </w:r>
    </w:p>
    <w:p w:rsidR="008E13A2" w:rsidRPr="00AA0ACA" w:rsidRDefault="008E13A2" w:rsidP="00FE5B2E">
      <w:pPr>
        <w:widowControl w:val="0"/>
        <w:numPr>
          <w:ilvl w:val="0"/>
          <w:numId w:val="29"/>
        </w:numPr>
        <w:tabs>
          <w:tab w:val="clear" w:pos="1068"/>
          <w:tab w:val="left" w:pos="851"/>
        </w:tabs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прохождение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медицинского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обследования.</w:t>
      </w:r>
    </w:p>
    <w:p w:rsidR="008E13A2" w:rsidRPr="00AA0ACA" w:rsidRDefault="008E13A2" w:rsidP="00FE5B2E">
      <w:pPr>
        <w:widowControl w:val="0"/>
        <w:numPr>
          <w:ilvl w:val="0"/>
          <w:numId w:val="24"/>
        </w:numPr>
        <w:tabs>
          <w:tab w:val="clear" w:pos="720"/>
          <w:tab w:val="num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Ведомости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регистрации: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проводимых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инструктажей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ОТ;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несчастных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случаев;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заболеваний,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связанных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профессией;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проверок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блюдению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законодательства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ОТ;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технической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эксплуатации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помещений.</w:t>
      </w:r>
    </w:p>
    <w:p w:rsidR="008E13A2" w:rsidRPr="00AA0ACA" w:rsidRDefault="008E13A2" w:rsidP="00FE5B2E">
      <w:pPr>
        <w:widowControl w:val="0"/>
        <w:numPr>
          <w:ilvl w:val="0"/>
          <w:numId w:val="24"/>
        </w:numPr>
        <w:tabs>
          <w:tab w:val="clear" w:pos="720"/>
          <w:tab w:val="num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Протоколы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проверке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знаний,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проекты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Эвакуационный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план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—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документ,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разрабатывает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каждая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низация.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путеводная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пожаре,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указываются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пути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эваку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правила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поведения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людей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действия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обслуживающего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персонала.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Создает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ответственный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ПБ</w:t>
      </w:r>
      <w:proofErr w:type="gramEnd"/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если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здание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малое,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крупных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помещений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—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комиссия,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утверждает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руководитель.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План,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состоящий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графической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письменной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части,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вывешивают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изменении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планировки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вносят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поправки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схему.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текстовой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прописывают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пошаговые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действия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ответственных</w:t>
      </w:r>
      <w:proofErr w:type="gramEnd"/>
      <w:r w:rsidRPr="00AA0ACA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стемы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управления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эвакуацией,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способы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оповещения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пожаротушения.</w:t>
      </w:r>
    </w:p>
    <w:p w:rsidR="008E13A2" w:rsidRPr="00AA0ACA" w:rsidRDefault="008E13A2" w:rsidP="008E13A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схематической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части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стрелками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указывают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пути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эвакуации.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мн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гоэтажном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здании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таблица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составляется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каждый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этаж.</w:t>
      </w:r>
    </w:p>
    <w:p w:rsidR="000A0BDC" w:rsidRPr="000A0BDC" w:rsidRDefault="000A0BDC" w:rsidP="000A0BD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zh-CN"/>
        </w:rPr>
      </w:pPr>
    </w:p>
    <w:p w:rsidR="00D76485" w:rsidRDefault="00D76485" w:rsidP="00D76485">
      <w:pPr>
        <w:pStyle w:val="11"/>
        <w:ind w:left="993" w:hanging="284"/>
      </w:pPr>
      <w:r>
        <w:br w:type="page"/>
      </w:r>
    </w:p>
    <w:p w:rsidR="000A0BDC" w:rsidRPr="00D76485" w:rsidRDefault="000A0BDC" w:rsidP="00D76485">
      <w:pPr>
        <w:pStyle w:val="11"/>
        <w:ind w:left="993" w:hanging="284"/>
      </w:pPr>
      <w:bookmarkStart w:id="22" w:name="_Toc193024500"/>
      <w:r w:rsidRPr="00D76485">
        <w:lastRenderedPageBreak/>
        <w:t>2</w:t>
      </w:r>
      <w:r w:rsidR="00D76485" w:rsidRPr="00D76485">
        <w:tab/>
      </w:r>
      <w:r w:rsidR="00320DA4" w:rsidRPr="00320DA4">
        <w:t>Адаптация к рабочей среде и коллективу компании</w:t>
      </w:r>
      <w:bookmarkEnd w:id="22"/>
    </w:p>
    <w:p w:rsidR="00483D2E" w:rsidRPr="00AA0ACA" w:rsidRDefault="00483D2E" w:rsidP="00483D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успешного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совершенствования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процесса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адаптации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ков,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изучены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структура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ганизации,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проведен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анализ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количественного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качественного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состава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ков.</w:t>
      </w:r>
    </w:p>
    <w:p w:rsidR="00483D2E" w:rsidRPr="00AA0ACA" w:rsidRDefault="00483D2E" w:rsidP="00483D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Программа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адаптации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вхождения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направлена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обеспеч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более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быстрого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вхождения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нового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уменьшения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личества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возможных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ошибок,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связанных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включением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работу,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формирования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позитивного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образа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уменьшения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дискомфорта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первых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дней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ты.</w:t>
      </w:r>
    </w:p>
    <w:p w:rsidR="00483D2E" w:rsidRPr="00AA0ACA" w:rsidRDefault="00483D2E" w:rsidP="00483D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чтобы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адаптация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была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наиболее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благоприятна,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должен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сущ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ствовать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ряд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документов,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четко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прописаны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система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задач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период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адаптации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критерии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оценки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этот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период,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сроки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реализ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цели,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структура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самой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схема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взаимодействия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отделов.</w:t>
      </w:r>
    </w:p>
    <w:p w:rsidR="00483D2E" w:rsidRPr="00AA0ACA" w:rsidRDefault="00483D2E" w:rsidP="00483D2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Разработать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инструкцию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введению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нового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обязанности.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инструкции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будут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прописаны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следующие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пункты: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Показать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объяснить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организацию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CB2CAB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в </w:t>
      </w:r>
      <w:r w:rsidR="00B03189">
        <w:rPr>
          <w:rFonts w:ascii="Times New Roman" w:hAnsi="Times New Roman" w:cs="Times New Roman"/>
          <w:color w:val="000000" w:themeColor="text1"/>
          <w:sz w:val="28"/>
          <w:szCs w:val="24"/>
        </w:rPr>
        <w:t>ООО «</w:t>
      </w:r>
      <w:proofErr w:type="spellStart"/>
      <w:r w:rsidR="00B03189">
        <w:rPr>
          <w:rFonts w:ascii="Times New Roman" w:hAnsi="Times New Roman" w:cs="Times New Roman"/>
          <w:color w:val="000000" w:themeColor="text1"/>
          <w:sz w:val="28"/>
          <w:szCs w:val="24"/>
        </w:rPr>
        <w:t>ЛюксАвто</w:t>
      </w:r>
      <w:proofErr w:type="spellEnd"/>
      <w:r w:rsidR="00B03189"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Представить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нового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непосредственному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начальству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остальным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работникам;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деталях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объяснить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задание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(описать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конкретную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работу);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Рассказать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истории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традициях,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ознакомить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корпоративным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дексом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предприятия;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Объяснить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деловую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политику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заведения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(ее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цели,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параме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ры);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Объяснить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особенности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данного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предприятия;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Изложить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обязанности,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также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озвучить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время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обеденного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перерыва;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Показать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служебное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помещение;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Установить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время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работы,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перерывы,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время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отпуска,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Обговорить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вопросы,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связанные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заработной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платой;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Ознакомить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(под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подпись)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должностными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инструкциями,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правилами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пользования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инвентарем,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ключами,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рабочей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одеждой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т.д.;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Рассказать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установленной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форме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одежды;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Ввести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курс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дела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объяснить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порядки,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установленные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данном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предприятии;</w:t>
      </w:r>
    </w:p>
    <w:p w:rsidR="00483D2E" w:rsidRPr="00AA0ACA" w:rsidRDefault="00483D2E" w:rsidP="00483D2E">
      <w:pPr>
        <w:widowControl w:val="0"/>
        <w:numPr>
          <w:ilvl w:val="1"/>
          <w:numId w:val="3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Ознакомить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(под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подпись)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инструкцией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технике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безопасности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охране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труда.</w:t>
      </w:r>
    </w:p>
    <w:p w:rsidR="00617F72" w:rsidRPr="00AA0ACA" w:rsidRDefault="00617F72" w:rsidP="00617F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введению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любого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топ-менеджера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стоит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отнестись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макс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мально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серьезно.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Поэтому,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приняв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работу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ранга,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следует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провести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следующие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мероприятия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адаптации.</w:t>
      </w:r>
    </w:p>
    <w:p w:rsidR="00483D2E" w:rsidRPr="00AA0ACA" w:rsidRDefault="00617F72" w:rsidP="00617F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Ориентационная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беседа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(ответственный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менеджер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директор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соналу).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Нужно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подробно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рассказать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компании,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её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бизнес-процессах,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миссии,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ценностях,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традициях,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также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принятых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правилах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стилях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поведения.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Организовать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встречу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руководителями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всех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основных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подразделений,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рыми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главный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бухгалтер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будет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взаимодействовать.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617F72" w:rsidRPr="00AA0ACA" w:rsidRDefault="00617F72" w:rsidP="00617F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Введение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(обязанность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непосредственного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руководителя),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назначение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ментора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сотрудника,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который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будет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помогать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период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адаптации.</w:t>
      </w:r>
    </w:p>
    <w:p w:rsidR="00617F72" w:rsidRPr="00AA0ACA" w:rsidRDefault="00617F72" w:rsidP="00617F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Качество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управленческой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деятельности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гл.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бухгалтеров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нередко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отстает,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профессиональной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компетентности.</w:t>
      </w:r>
      <w:r w:rsidR="00936BD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составления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профиля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должности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нужно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исключить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повторяющиеся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компетенции.</w:t>
      </w:r>
      <w:r w:rsidR="00936BDD">
        <w:rPr>
          <w:rFonts w:ascii="Times New Roman" w:hAnsi="Times New Roman" w:cs="Times New Roman"/>
          <w:sz w:val="28"/>
          <w:szCs w:val="28"/>
          <w:lang w:eastAsia="zh-CN"/>
        </w:rPr>
        <w:t xml:space="preserve"> В таблице 2.1 приведен пр</w:t>
      </w:r>
      <w:r w:rsidR="00936BDD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936BDD">
        <w:rPr>
          <w:rFonts w:ascii="Times New Roman" w:hAnsi="Times New Roman" w:cs="Times New Roman"/>
          <w:sz w:val="28"/>
          <w:szCs w:val="28"/>
          <w:lang w:eastAsia="zh-CN"/>
        </w:rPr>
        <w:t xml:space="preserve">филь должности главного бухгалтера. </w:t>
      </w:r>
    </w:p>
    <w:p w:rsidR="000A0BDC" w:rsidRPr="00AA0ACA" w:rsidRDefault="00617F72" w:rsidP="00AA0ACA">
      <w:pPr>
        <w:widowControl w:val="0"/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Таблица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2.1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Профиль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должности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главного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бухгалтера</w:t>
      </w:r>
    </w:p>
    <w:tbl>
      <w:tblPr>
        <w:tblW w:w="96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9"/>
        <w:gridCol w:w="6520"/>
      </w:tblGrid>
      <w:tr w:rsidR="00617F72" w:rsidRPr="00FE5B2E" w:rsidTr="00617F72">
        <w:tc>
          <w:tcPr>
            <w:tcW w:w="31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FE5B2E" w:rsidRDefault="00617F72" w:rsidP="00483D2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Специальные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компетенции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FE5B2E" w:rsidRDefault="00617F72" w:rsidP="00483D2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Общие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компетенции</w:t>
            </w:r>
          </w:p>
        </w:tc>
      </w:tr>
      <w:tr w:rsidR="00617F72" w:rsidRPr="00FE5B2E" w:rsidTr="00617F72">
        <w:tc>
          <w:tcPr>
            <w:tcW w:w="31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FE5B2E" w:rsidRDefault="00617F72" w:rsidP="00483D2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Навыки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ведения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налогов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го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="002E724B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учета</w:t>
            </w:r>
          </w:p>
          <w:p w:rsidR="00617F72" w:rsidRDefault="00617F72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Знание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последних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измен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е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ний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Налоговом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кодексе</w:t>
            </w:r>
          </w:p>
          <w:p w:rsidR="00833514" w:rsidRPr="00FE5B2E" w:rsidRDefault="00833514" w:rsidP="008335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знание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всех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участков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бухучета</w:t>
            </w:r>
          </w:p>
          <w:p w:rsidR="00833514" w:rsidRPr="00FE5B2E" w:rsidRDefault="00833514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FE5B2E" w:rsidRDefault="00617F72" w:rsidP="00483D2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Навыки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ведения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переговоров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(коммуникативные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способн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сти)</w:t>
            </w:r>
          </w:p>
          <w:p w:rsidR="00617F72" w:rsidRPr="00FE5B2E" w:rsidRDefault="00617F72" w:rsidP="00483D2E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Умение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управлять</w:t>
            </w:r>
            <w:r w:rsidR="00EB25F8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конфликтами</w:t>
            </w:r>
          </w:p>
          <w:p w:rsidR="00617F72" w:rsidRDefault="00617F72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Стрессоустойчивость</w:t>
            </w:r>
          </w:p>
          <w:p w:rsidR="00833514" w:rsidRPr="00FE5B2E" w:rsidRDefault="00833514" w:rsidP="008335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Умение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грамотно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обсуждать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цену</w:t>
            </w:r>
          </w:p>
          <w:p w:rsidR="00833514" w:rsidRPr="00FE5B2E" w:rsidRDefault="00833514" w:rsidP="008335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Способность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учитывать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интересы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сторон</w:t>
            </w:r>
          </w:p>
          <w:p w:rsidR="00833514" w:rsidRPr="00FE5B2E" w:rsidRDefault="00833514" w:rsidP="008335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proofErr w:type="spellStart"/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оргструктур</w:t>
            </w:r>
            <w:proofErr w:type="spellEnd"/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.</w:t>
            </w:r>
          </w:p>
        </w:tc>
      </w:tr>
    </w:tbl>
    <w:p w:rsidR="00AA0ACA" w:rsidRPr="00AA0ACA" w:rsidRDefault="00AA0ACA" w:rsidP="00AA0ACA">
      <w:pPr>
        <w:widowControl w:val="0"/>
        <w:spacing w:before="240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lastRenderedPageBreak/>
        <w:t>Окончание таблицы 2.1</w:t>
      </w:r>
    </w:p>
    <w:tbl>
      <w:tblPr>
        <w:tblW w:w="96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9"/>
        <w:gridCol w:w="6520"/>
      </w:tblGrid>
      <w:tr w:rsidR="00AA0ACA" w:rsidRPr="00FE5B2E" w:rsidTr="00617F72">
        <w:tc>
          <w:tcPr>
            <w:tcW w:w="31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0ACA" w:rsidRPr="00FE5B2E" w:rsidRDefault="00AA0ACA" w:rsidP="00BE73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Специальные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компетенции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0ACA" w:rsidRPr="00FE5B2E" w:rsidRDefault="00AA0ACA" w:rsidP="00BE73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компетенции</w:t>
            </w:r>
          </w:p>
        </w:tc>
      </w:tr>
      <w:tr w:rsidR="00AA0ACA" w:rsidRPr="00FE5B2E" w:rsidTr="00617F72">
        <w:tc>
          <w:tcPr>
            <w:tcW w:w="316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Навыки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соотве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т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ствии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стандартами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GAAP</w:t>
            </w:r>
          </w:p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Навыки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составления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бала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компиляция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отчетн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сти.</w:t>
            </w:r>
          </w:p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Аналогичный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опыт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м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паниях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близкой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сферы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де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я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тельности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сопоставимого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масштаба.</w:t>
            </w:r>
          </w:p>
        </w:tc>
        <w:tc>
          <w:tcPr>
            <w:tcW w:w="652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33514" w:rsidRPr="00FE5B2E" w:rsidRDefault="00833514" w:rsidP="008335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Знание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стратегического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менеджмента</w:t>
            </w:r>
          </w:p>
          <w:p w:rsidR="00833514" w:rsidRPr="00FE5B2E" w:rsidRDefault="00833514" w:rsidP="0083351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Навыки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анализа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эффективности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процессов</w:t>
            </w:r>
          </w:p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Навыки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управление: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мотивация,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контроль,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постановка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ц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е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делегирование,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распределение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задач,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наставничество,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персонала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планирование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карьеры,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базовые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нав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ы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отбора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кандидатов.</w:t>
            </w:r>
          </w:p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Соответствие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ценностей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моделей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корпоративной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культуре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организации</w:t>
            </w:r>
          </w:p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ориентация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результат;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инициативность;</w:t>
            </w:r>
          </w:p>
          <w:p w:rsidR="00AA0ACA" w:rsidRPr="00FE5B2E" w:rsidRDefault="00AA0ACA" w:rsidP="00AA0ACA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предпочтение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демократичного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стиля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менеджмента;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высокая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степень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лояльности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E5B2E">
              <w:rPr>
                <w:rFonts w:ascii="Times New Roman" w:hAnsi="Times New Roman" w:cs="Times New Roman"/>
                <w:sz w:val="24"/>
                <w:szCs w:val="28"/>
                <w:lang w:eastAsia="zh-CN"/>
              </w:rPr>
              <w:t>компании</w:t>
            </w:r>
          </w:p>
        </w:tc>
      </w:tr>
    </w:tbl>
    <w:p w:rsidR="00483D2E" w:rsidRPr="00AA0ACA" w:rsidRDefault="00617F72" w:rsidP="00AA0ACA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>Главный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бухгалтер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может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реально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содействовать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процветанию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компании,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невольно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может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стать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противником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прогресса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развития.</w:t>
      </w:r>
      <w:r w:rsidR="00EB25F8"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617F72" w:rsidRPr="00AA0ACA" w:rsidRDefault="0072621C" w:rsidP="00617F7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Компетенции бухгалтера представлены  таблице 2.2.</w:t>
      </w:r>
    </w:p>
    <w:p w:rsidR="00617F72" w:rsidRPr="00AA0ACA" w:rsidRDefault="00617F72" w:rsidP="00AA0ACA">
      <w:pPr>
        <w:widowControl w:val="0"/>
        <w:spacing w:before="240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Таблица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2.2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-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Оценка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компетенций</w:t>
      </w:r>
      <w:r w:rsidR="00EB25F8"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AA0ACA">
        <w:rPr>
          <w:rFonts w:ascii="Times New Roman" w:hAnsi="Times New Roman" w:cs="Times New Roman"/>
          <w:bCs/>
          <w:sz w:val="28"/>
          <w:szCs w:val="28"/>
          <w:lang w:eastAsia="zh-CN"/>
        </w:rPr>
        <w:t>бухгалтера</w:t>
      </w:r>
    </w:p>
    <w:tbl>
      <w:tblPr>
        <w:tblW w:w="965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3730"/>
        <w:gridCol w:w="3416"/>
      </w:tblGrid>
      <w:tr w:rsidR="00617F72" w:rsidRPr="00AA0ACA" w:rsidTr="00AA0ACA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AA0A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Компетенции</w:t>
            </w:r>
          </w:p>
        </w:tc>
        <w:tc>
          <w:tcPr>
            <w:tcW w:w="37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AA0A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Проверочный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вопрос</w:t>
            </w:r>
          </w:p>
        </w:tc>
        <w:tc>
          <w:tcPr>
            <w:tcW w:w="3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AA0A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Желательный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</w:t>
            </w:r>
          </w:p>
        </w:tc>
      </w:tr>
      <w:tr w:rsidR="00617F72" w:rsidRPr="00AA0ACA" w:rsidTr="00AA0ACA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72621C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617F72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617F72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способности</w:t>
            </w:r>
          </w:p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грамотно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обсуждать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цену</w:t>
            </w:r>
          </w:p>
        </w:tc>
        <w:tc>
          <w:tcPr>
            <w:tcW w:w="37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провайдер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услуг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явно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вышает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цену,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заинтерес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ваны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работать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именно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ним,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время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хотите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перепл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чивать.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действия?</w:t>
            </w:r>
          </w:p>
        </w:tc>
        <w:tc>
          <w:tcPr>
            <w:tcW w:w="3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Последовательная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аргумент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ция,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мотивация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провайдера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снижение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цены.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Необходимо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«дожать»</w:t>
            </w:r>
          </w:p>
        </w:tc>
      </w:tr>
      <w:tr w:rsidR="00617F72" w:rsidRPr="00AA0ACA" w:rsidTr="00AA0ACA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Умение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управлять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конфликтами</w:t>
            </w:r>
          </w:p>
        </w:tc>
        <w:tc>
          <w:tcPr>
            <w:tcW w:w="37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Один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ключевых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сотрудников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вашего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отдела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постоянно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срывает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сроки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сдачи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ходимой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документации.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Опиш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последовательность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ваших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действий.</w:t>
            </w:r>
          </w:p>
        </w:tc>
        <w:tc>
          <w:tcPr>
            <w:tcW w:w="3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Сначала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необходимо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погов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сотрудником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выя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причины,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затем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вить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четкие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сроки,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нев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полнении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которых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нужно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ворить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руководителем</w:t>
            </w:r>
          </w:p>
        </w:tc>
      </w:tr>
      <w:tr w:rsidR="00617F72" w:rsidRPr="00AA0ACA" w:rsidTr="0070509C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Стрессоустойчивость</w:t>
            </w:r>
          </w:p>
        </w:tc>
        <w:tc>
          <w:tcPr>
            <w:tcW w:w="37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83351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нужно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минуту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найти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выходов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такой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ситуации: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едете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незнакомом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городе,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только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335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пятитысячные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купюры,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надо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расплатиться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таксистом;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33514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время позднее </w:t>
            </w:r>
            <w:r w:rsidR="008335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банкоматов в ра</w:t>
            </w:r>
            <w:r w:rsidR="008335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й</w:t>
            </w:r>
            <w:r w:rsidR="0083351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оне нет</w:t>
            </w:r>
          </w:p>
        </w:tc>
        <w:tc>
          <w:tcPr>
            <w:tcW w:w="3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056969B" wp14:editId="04DC7741">
                      <wp:extent cx="302260" cy="302260"/>
                      <wp:effectExtent l="0" t="0" r="0" b="0"/>
                      <wp:docPr id="12" name="Прямоугольник 12" descr="data:image/svg+xml,%3Csvg%20xmlns%3D%22http%3A%2F%2Fwww.w3.org%2F2000%2Fsvg%22%20width%3D%22720%22%20height%3D%22405%22%3E%3C%2Fsvg%3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" o:spid="_x0000_s1026" alt="Описание: data:image/svg+xml,%3Csvg%20xmlns%3D%22http%3A%2F%2Fwww.w3.org%2F2000%2Fsvg%22%20width%3D%22720%22%20height%3D%22405%22%3E%3C%2Fsvg%3E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менее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риантов</w:t>
            </w:r>
          </w:p>
        </w:tc>
      </w:tr>
    </w:tbl>
    <w:p w:rsidR="00833514" w:rsidRDefault="00833514" w:rsidP="0070509C">
      <w:pPr>
        <w:widowControl w:val="0"/>
        <w:spacing w:before="240"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70509C" w:rsidRDefault="0070509C" w:rsidP="0070509C">
      <w:pPr>
        <w:widowControl w:val="0"/>
        <w:spacing w:before="240" w:after="0" w:line="360" w:lineRule="auto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zh-CN"/>
        </w:rPr>
        <w:lastRenderedPageBreak/>
        <w:t>Продолжение таблицы 2.2</w:t>
      </w:r>
    </w:p>
    <w:tbl>
      <w:tblPr>
        <w:tblW w:w="965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3886"/>
        <w:gridCol w:w="3260"/>
      </w:tblGrid>
      <w:tr w:rsidR="0070509C" w:rsidRPr="00AA0ACA" w:rsidTr="00750076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0509C" w:rsidRPr="00AA0ACA" w:rsidRDefault="0070509C" w:rsidP="00750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Компетенции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0509C" w:rsidRPr="00AA0ACA" w:rsidRDefault="0070509C" w:rsidP="00750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Проверочный вопрос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0509C" w:rsidRPr="00AA0ACA" w:rsidRDefault="0070509C" w:rsidP="00750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Желательный ответ</w:t>
            </w:r>
          </w:p>
        </w:tc>
      </w:tr>
      <w:tr w:rsidR="00617F72" w:rsidRPr="00AA0ACA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Способность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учит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интересы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ных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сторон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хорошо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строите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отношения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людьми?</w:t>
            </w:r>
          </w:p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Почему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считаете?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BE73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второй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вопрос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позвучать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ственное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мнение,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ссылка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точку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зрения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окружающих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или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отнош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ними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617F72" w:rsidRPr="00AA0ACA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Опыт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формирования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оргструктур</w:t>
            </w:r>
            <w:proofErr w:type="spellEnd"/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Нужно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проанализировать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ную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структуру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исправить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оши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ней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Правильность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анализа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опр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деляется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конкретном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чае</w:t>
            </w:r>
          </w:p>
        </w:tc>
      </w:tr>
      <w:tr w:rsidR="00617F72" w:rsidRPr="00AA0ACA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Знание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страт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гического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менед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мента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BE73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каком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этапе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жизненного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цикла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иметь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смысл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продажа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себестоимости?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этапе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захвата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рынка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ухода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устаревшего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продукта</w:t>
            </w:r>
            <w:r w:rsid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(ответ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должен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более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подробным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обоснованным)</w:t>
            </w:r>
          </w:p>
        </w:tc>
      </w:tr>
      <w:tr w:rsidR="00617F72" w:rsidRPr="00AA0ACA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483D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Навыки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управление: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мотивация,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троль,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постановка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целей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делегиров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ние,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распределение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наставнич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ство,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развитие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сонала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планиров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карьеры,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отбора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Сотрудник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работает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компании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около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полугода.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Постоянно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укл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няется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ответственности,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спрашивает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том,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выполнять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текущую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работу,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итоге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весьма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исполнительно.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Чем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эта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ситуация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может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вызвана?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действия?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AA0ACA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можно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объяснений,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связа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ных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квалификацией,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мотивацией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сотру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ника.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Дальнейшие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действия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должны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логичными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A0A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постепенными</w:t>
            </w:r>
          </w:p>
        </w:tc>
      </w:tr>
      <w:tr w:rsidR="00617F72" w:rsidRPr="00617F72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Практический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опыт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управления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персон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лом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вас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подчинении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работает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ловек,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который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уже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несколько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рерос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свою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позицию.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Однако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силу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различных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объективных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причин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карьерного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роста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может,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доход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достаточно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кий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(есть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премии).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Найдите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пути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дополнительной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мотивации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трудника.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предложено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менее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2-3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способов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(например: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обучение,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наставничество,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интересные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проекты).</w:t>
            </w:r>
          </w:p>
        </w:tc>
      </w:tr>
      <w:tr w:rsidR="00617F72" w:rsidRPr="00BE73E1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Соответствие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ценн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стей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основных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делей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поведения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корпоративной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кул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туре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7050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набираете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персонал.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дали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обещание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одному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кандидатов,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объявил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предыдущем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месте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увольнении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отраб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тывает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недели.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этот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период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вас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оказывается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другой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прете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дент,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который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нравится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33514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</w:t>
            </w:r>
            <w:r w:rsidR="00833514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="00833514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ше. Ваши действия? Обоснуйте их.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должен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соответств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организации</w:t>
            </w:r>
          </w:p>
        </w:tc>
      </w:tr>
    </w:tbl>
    <w:p w:rsidR="0070509C" w:rsidRDefault="0070509C" w:rsidP="0070509C">
      <w:pPr>
        <w:widowControl w:val="0"/>
        <w:spacing w:before="240" w:after="0" w:line="360" w:lineRule="auto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zh-CN"/>
        </w:rPr>
        <w:lastRenderedPageBreak/>
        <w:t>Окончание таблицы 2.2</w:t>
      </w:r>
    </w:p>
    <w:tbl>
      <w:tblPr>
        <w:tblW w:w="9654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3886"/>
        <w:gridCol w:w="3260"/>
      </w:tblGrid>
      <w:tr w:rsidR="0070509C" w:rsidRPr="00BE73E1" w:rsidTr="00750076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0509C" w:rsidRPr="00BE73E1" w:rsidRDefault="0070509C" w:rsidP="00750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Компетенции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0509C" w:rsidRPr="00BE73E1" w:rsidRDefault="0070509C" w:rsidP="00750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Проверочный вопрос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0509C" w:rsidRPr="00BE73E1" w:rsidRDefault="0070509C" w:rsidP="00750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Желательный ответ</w:t>
            </w:r>
          </w:p>
        </w:tc>
      </w:tr>
      <w:tr w:rsidR="00617F72" w:rsidRPr="00BE73E1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Ориентация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зультат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всего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нравится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работе?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Вт</w:t>
            </w:r>
            <w:proofErr w:type="gramEnd"/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звучать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результаты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(успешная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верка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глаголы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сове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шенного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вида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(сделать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это)).</w:t>
            </w:r>
          </w:p>
        </w:tc>
      </w:tr>
      <w:tr w:rsidR="00617F72" w:rsidRPr="00BE73E1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Инициативность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Представьте</w:t>
            </w:r>
            <w:proofErr w:type="gramEnd"/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пришли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нам.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Опишите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первые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полгода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вашей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работы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Ответ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должен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содержать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большом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«а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тивные»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глаголы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(сделаю,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узнаю),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также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рассказ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стремлении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быстро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добит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определенных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целей.</w:t>
            </w:r>
          </w:p>
        </w:tc>
      </w:tr>
      <w:tr w:rsidR="00617F72" w:rsidRPr="00BE73E1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Предпочтение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дем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кратичного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стиля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менеджмента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Перед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вами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стоит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важная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рабочая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считаете,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решения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оптимальным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является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Х..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руководитель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гов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рит,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чтобы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действовали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плану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вашему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мнению,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план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лучше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для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пользы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дела.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Как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должен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поступить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хороший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руководитель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подобной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ситу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ции?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склонности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демокр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тичному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стилю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руковод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тель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должен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выяснить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чины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позиции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подчиненн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го;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если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он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ними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согл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сен,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переубедить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его.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чае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авторитарным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стилем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настоять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своем.</w:t>
            </w:r>
          </w:p>
        </w:tc>
      </w:tr>
      <w:tr w:rsidR="00617F72" w:rsidRPr="00BE73E1" w:rsidTr="00BE73E1">
        <w:tc>
          <w:tcPr>
            <w:tcW w:w="250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Высокая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степень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яльности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компании</w:t>
            </w:r>
          </w:p>
        </w:tc>
        <w:tc>
          <w:tcPr>
            <w:tcW w:w="388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случайно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узнаете,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что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коллега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(не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руководитель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подчиненный)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систематически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вершает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нечестные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поступки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отношению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компании,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которой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работаете.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Ваши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действия?</w:t>
            </w:r>
          </w:p>
        </w:tc>
        <w:tc>
          <w:tcPr>
            <w:tcW w:w="326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17F72" w:rsidRPr="00BE73E1" w:rsidRDefault="00617F72" w:rsidP="00617F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Попытаться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так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иначе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предотвратить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причинение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вреда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компании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(поговорить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человеком,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напугать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его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или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исключить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возможность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подобного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поведения).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вет: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«это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моя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проблема»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говорит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низкой</w:t>
            </w:r>
            <w:r w:rsidR="00EB25F8"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лояльн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BE73E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сти.</w:t>
            </w:r>
          </w:p>
        </w:tc>
      </w:tr>
    </w:tbl>
    <w:p w:rsidR="00FE5B2E" w:rsidRPr="0070509C" w:rsidRDefault="0070509C" w:rsidP="0070509C">
      <w:pPr>
        <w:widowControl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AA0ACA">
        <w:rPr>
          <w:rFonts w:ascii="Times New Roman" w:hAnsi="Times New Roman" w:cs="Times New Roman"/>
          <w:sz w:val="28"/>
          <w:szCs w:val="28"/>
          <w:lang w:eastAsia="zh-CN"/>
        </w:rPr>
        <w:t xml:space="preserve">Так как часто идентифицирует свою задачу как «не </w:t>
      </w:r>
      <w:proofErr w:type="spellStart"/>
      <w:r w:rsidRPr="00AA0ACA">
        <w:rPr>
          <w:rFonts w:ascii="Times New Roman" w:hAnsi="Times New Roman" w:cs="Times New Roman"/>
          <w:sz w:val="28"/>
          <w:szCs w:val="28"/>
          <w:lang w:eastAsia="zh-CN"/>
        </w:rPr>
        <w:t>пущать</w:t>
      </w:r>
      <w:proofErr w:type="spellEnd"/>
      <w:r w:rsidRPr="00AA0ACA">
        <w:rPr>
          <w:rFonts w:ascii="Times New Roman" w:hAnsi="Times New Roman" w:cs="Times New Roman"/>
          <w:sz w:val="28"/>
          <w:szCs w:val="28"/>
          <w:lang w:eastAsia="zh-CN"/>
        </w:rPr>
        <w:t>», т.е. прот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AA0ACA">
        <w:rPr>
          <w:rFonts w:ascii="Times New Roman" w:hAnsi="Times New Roman" w:cs="Times New Roman"/>
          <w:sz w:val="28"/>
          <w:szCs w:val="28"/>
          <w:lang w:eastAsia="zh-CN"/>
        </w:rPr>
        <w:t>востоять многим начинаниям, и видит свою задачу не в оптимизации бизнес-процессов, помощи другим подразделениям и поиске возможностей для них, а в запретительно-ограничительной деятельности.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FE5B2E" w:rsidRPr="0070509C">
        <w:rPr>
          <w:rFonts w:ascii="Times New Roman" w:hAnsi="Times New Roman" w:cs="Times New Roman"/>
          <w:sz w:val="28"/>
          <w:szCs w:val="28"/>
          <w:lang w:eastAsia="zh-CN"/>
        </w:rPr>
        <w:br w:type="page"/>
      </w:r>
    </w:p>
    <w:p w:rsidR="000A0BDC" w:rsidRPr="00D76485" w:rsidRDefault="000A0BDC" w:rsidP="00D76485">
      <w:pPr>
        <w:pStyle w:val="11"/>
        <w:ind w:left="993" w:hanging="284"/>
      </w:pPr>
      <w:bookmarkStart w:id="23" w:name="_Toc193024501"/>
      <w:r w:rsidRPr="00D76485">
        <w:lastRenderedPageBreak/>
        <w:t>3</w:t>
      </w:r>
      <w:r w:rsidR="00D76485" w:rsidRPr="00D76485">
        <w:tab/>
      </w:r>
      <w:r w:rsidR="00320DA4" w:rsidRPr="00320DA4">
        <w:t>Социально-значимые мероприятия, проекты организации</w:t>
      </w:r>
      <w:bookmarkEnd w:id="23"/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современном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мире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нравственные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критерии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несколько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изменились,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жизненные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ценности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поменяли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смысл.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Анализ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сложившейся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ситуации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казывает,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современной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молодежи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существует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проблема,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связанная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сутствием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нравственных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критериев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оценки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поступков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человека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отношению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самому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себе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обществу,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котором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он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живет.</w:t>
      </w:r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Социальный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проект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направлен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формирование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гуманизма,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нравстве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качеств.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Актуальность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заключается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соответствии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идеи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проекта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требов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ниям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современного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государственного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заказа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воспитание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соц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ально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активной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личности.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Школьники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должны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играть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активную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роль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стве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быть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полноправными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участниками,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самодостаточными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социально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ориентированными.</w:t>
      </w:r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Социально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активная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деятельность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сообщества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готовит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подростков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следующей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гражданской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деятельности,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приобретается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социальный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опыт,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формируется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умение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самостоятельно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планировать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реализовать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запланирова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ное,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ответственность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свои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действия.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учатся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сотрудничать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сверстниками,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так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взрослыми.</w:t>
      </w:r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Тема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проекта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актуальна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ещё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потому,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лицо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дефицит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человеческ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милосердия.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Проект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содержит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ряд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положений,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составляющих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совокупн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основу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нравственного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воспитания,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значимость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которого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определяется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бованиями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личности.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Он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объединил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вокруг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себя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детей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взрослых,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стал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общим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делом.</w:t>
      </w:r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ходе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проекта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формируются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развиваются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определённые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компетенции: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формирование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общечеловеческих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ценностей,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уважение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старшим,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забота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тях,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оказавшихся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трудной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жизненной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ситуации.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Народная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мудрость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гласит: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«Пока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живёшь,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твори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добро,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лишь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путь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добра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спасение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души».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Своими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дел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постигаем,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значит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быть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добрым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милосердным,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доброта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это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такое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состояние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души,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когда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человек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способен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прийти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помощь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другим,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чувствовать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чужое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горе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своё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собственное,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пожертвовать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чем-то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людей,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разделить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радость.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Без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этого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бывает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доброты,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милосердия.</w:t>
      </w:r>
    </w:p>
    <w:p w:rsidR="00E443A3" w:rsidRPr="00BE73E1" w:rsidRDefault="00BE73E1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В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олонтерский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отряд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«Доброе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сердце»,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подростков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появилась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арг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ментированная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мотивация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быть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вовлечёнными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общественную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жизнь.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Огро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м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ная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работа,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проводимая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волонтёрским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отрядом,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способствовала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совершенств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ванию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социальной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компетенции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подрастающего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поколения.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дальнейшего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развития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волонтерского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движения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был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разработан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долгосрочный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проект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«ШКОЛА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ДОБРЫХ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443A3" w:rsidRPr="00BE73E1">
        <w:rPr>
          <w:rFonts w:ascii="Times New Roman" w:hAnsi="Times New Roman" w:cs="Times New Roman"/>
          <w:sz w:val="28"/>
          <w:szCs w:val="28"/>
          <w:lang w:eastAsia="zh-CN"/>
        </w:rPr>
        <w:t>ДЕЛ».</w:t>
      </w:r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Цель</w:t>
      </w:r>
      <w:r w:rsidR="00EB25F8"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социального</w:t>
      </w:r>
      <w:r w:rsidR="00EB25F8"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проекта: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Создание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условий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осуществления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нра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ственно-патриотического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воспитания,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развитие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творческой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активности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обуч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ющихся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через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организацию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волонтёрской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деятельности.</w:t>
      </w:r>
    </w:p>
    <w:p w:rsidR="00E443A3" w:rsidRPr="00BE73E1" w:rsidRDefault="00E443A3" w:rsidP="00E443A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Задачи</w:t>
      </w:r>
      <w:r w:rsidR="00EB25F8"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iCs/>
          <w:sz w:val="28"/>
          <w:szCs w:val="28"/>
          <w:lang w:eastAsia="zh-CN"/>
        </w:rPr>
        <w:t>проекта:</w:t>
      </w:r>
    </w:p>
    <w:p w:rsidR="00E443A3" w:rsidRPr="00BE73E1" w:rsidRDefault="00E443A3" w:rsidP="00E443A3">
      <w:pPr>
        <w:widowControl w:val="0"/>
        <w:numPr>
          <w:ilvl w:val="0"/>
          <w:numId w:val="33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Социальная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поддержка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ветеранов,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воспитание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внимательного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отнош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людям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старшего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поколения,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инвалидам,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духовной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потребности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заботит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ь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них;</w:t>
      </w:r>
    </w:p>
    <w:p w:rsidR="00E443A3" w:rsidRPr="00BE73E1" w:rsidRDefault="00E443A3" w:rsidP="00E443A3">
      <w:pPr>
        <w:widowControl w:val="0"/>
        <w:numPr>
          <w:ilvl w:val="0"/>
          <w:numId w:val="33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Сохранение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культурных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традиций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изучение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народного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творчества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народов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России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мира;</w:t>
      </w:r>
    </w:p>
    <w:p w:rsidR="00E443A3" w:rsidRPr="00BE73E1" w:rsidRDefault="00E443A3" w:rsidP="00E443A3">
      <w:pPr>
        <w:widowControl w:val="0"/>
        <w:numPr>
          <w:ilvl w:val="0"/>
          <w:numId w:val="33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Развитие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волонтёрского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движения;</w:t>
      </w:r>
    </w:p>
    <w:p w:rsidR="00E443A3" w:rsidRPr="00BE73E1" w:rsidRDefault="00E443A3" w:rsidP="00E443A3">
      <w:pPr>
        <w:widowControl w:val="0"/>
        <w:numPr>
          <w:ilvl w:val="0"/>
          <w:numId w:val="33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Формирование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активной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жизненной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позиции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населения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B03189">
        <w:rPr>
          <w:rFonts w:ascii="Times New Roman" w:hAnsi="Times New Roman" w:cs="Times New Roman"/>
          <w:sz w:val="28"/>
          <w:szCs w:val="28"/>
          <w:lang w:eastAsia="zh-CN"/>
        </w:rPr>
        <w:t>г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B03189">
        <w:rPr>
          <w:rFonts w:ascii="Times New Roman" w:hAnsi="Times New Roman" w:cs="Times New Roman"/>
          <w:sz w:val="28"/>
          <w:szCs w:val="28"/>
          <w:lang w:eastAsia="zh-CN"/>
        </w:rPr>
        <w:t>Спасск-Дальний</w:t>
      </w:r>
      <w:proofErr w:type="gramEnd"/>
      <w:r w:rsidRPr="00BE73E1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E443A3" w:rsidRPr="00BE73E1" w:rsidRDefault="00E443A3" w:rsidP="00E443A3">
      <w:pPr>
        <w:widowControl w:val="0"/>
        <w:numPr>
          <w:ilvl w:val="0"/>
          <w:numId w:val="33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Воспитание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любви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уважения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«малой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родине»,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изучение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истории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родного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края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района.</w:t>
      </w:r>
    </w:p>
    <w:p w:rsidR="000A0BDC" w:rsidRPr="00BE73E1" w:rsidRDefault="00E443A3" w:rsidP="000A0BD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декабре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20</w:t>
      </w:r>
      <w:r w:rsidR="00BE73E1">
        <w:rPr>
          <w:rFonts w:ascii="Times New Roman" w:hAnsi="Times New Roman" w:cs="Times New Roman"/>
          <w:sz w:val="28"/>
          <w:szCs w:val="28"/>
          <w:lang w:eastAsia="zh-CN"/>
        </w:rPr>
        <w:t>2</w:t>
      </w:r>
      <w:r w:rsidR="00833514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BE73E1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ООО </w:t>
      </w:r>
      <w:r w:rsidR="00B03189" w:rsidRPr="00B03189">
        <w:rPr>
          <w:rFonts w:ascii="Times New Roman" w:hAnsi="Times New Roman" w:cs="Times New Roman"/>
          <w:bCs/>
          <w:sz w:val="28"/>
          <w:szCs w:val="28"/>
          <w:lang w:eastAsia="zh-CN"/>
        </w:rPr>
        <w:t>«</w:t>
      </w:r>
      <w:proofErr w:type="spellStart"/>
      <w:r w:rsidR="00B03189" w:rsidRPr="00B03189">
        <w:rPr>
          <w:rFonts w:ascii="Times New Roman" w:hAnsi="Times New Roman" w:cs="Times New Roman"/>
          <w:bCs/>
          <w:sz w:val="28"/>
          <w:szCs w:val="28"/>
          <w:lang w:eastAsia="zh-CN"/>
        </w:rPr>
        <w:t>ЛюксАвто</w:t>
      </w:r>
      <w:proofErr w:type="spellEnd"/>
      <w:r w:rsidR="00B03189" w:rsidRPr="00B03189">
        <w:rPr>
          <w:rFonts w:ascii="Times New Roman" w:hAnsi="Times New Roman" w:cs="Times New Roman"/>
          <w:bCs/>
          <w:sz w:val="28"/>
          <w:szCs w:val="28"/>
          <w:lang w:eastAsia="zh-CN"/>
        </w:rPr>
        <w:t>»</w:t>
      </w:r>
      <w:r w:rsid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участвовал</w:t>
      </w:r>
      <w:r w:rsid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сборе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подарков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Школ</w:t>
      </w:r>
      <w:r w:rsidR="002E724B">
        <w:rPr>
          <w:rFonts w:ascii="Times New Roman" w:hAnsi="Times New Roman" w:cs="Times New Roman"/>
          <w:bCs/>
          <w:sz w:val="28"/>
          <w:szCs w:val="28"/>
          <w:lang w:eastAsia="zh-CN"/>
        </w:rPr>
        <w:t>ы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-интернат</w:t>
      </w:r>
      <w:r w:rsidR="002E724B">
        <w:rPr>
          <w:rFonts w:ascii="Times New Roman" w:hAnsi="Times New Roman" w:cs="Times New Roman"/>
          <w:bCs/>
          <w:sz w:val="28"/>
          <w:szCs w:val="28"/>
          <w:lang w:eastAsia="zh-CN"/>
        </w:rPr>
        <w:t>а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детей-сирот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детей,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оставшихся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без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попечения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BE73E1">
        <w:rPr>
          <w:rFonts w:ascii="Times New Roman" w:hAnsi="Times New Roman" w:cs="Times New Roman"/>
          <w:bCs/>
          <w:sz w:val="28"/>
          <w:szCs w:val="28"/>
          <w:lang w:eastAsia="zh-CN"/>
        </w:rPr>
        <w:t>родит</w:t>
      </w:r>
      <w:r w:rsidR="00BE73E1">
        <w:rPr>
          <w:rFonts w:ascii="Times New Roman" w:hAnsi="Times New Roman" w:cs="Times New Roman"/>
          <w:bCs/>
          <w:sz w:val="28"/>
          <w:szCs w:val="28"/>
          <w:lang w:eastAsia="zh-CN"/>
        </w:rPr>
        <w:t>е</w:t>
      </w:r>
      <w:r w:rsidR="00BE73E1">
        <w:rPr>
          <w:rFonts w:ascii="Times New Roman" w:hAnsi="Times New Roman" w:cs="Times New Roman"/>
          <w:bCs/>
          <w:sz w:val="28"/>
          <w:szCs w:val="28"/>
          <w:lang w:eastAsia="zh-CN"/>
        </w:rPr>
        <w:t>лей,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совместно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волонтерами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купили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подарки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детей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устроили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им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праз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ник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826A2D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школе-интернате.</w:t>
      </w:r>
    </w:p>
    <w:p w:rsidR="000A0BDC" w:rsidRDefault="000A0BDC" w:rsidP="000A0BD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zh-CN"/>
        </w:rPr>
      </w:pPr>
    </w:p>
    <w:p w:rsidR="000A0BDC" w:rsidRDefault="000A0BDC" w:rsidP="000A0BD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zh-CN"/>
        </w:rPr>
      </w:pPr>
    </w:p>
    <w:p w:rsidR="000A0BDC" w:rsidRDefault="000A0BDC" w:rsidP="000A0BD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zh-CN"/>
        </w:rPr>
      </w:pPr>
    </w:p>
    <w:p w:rsidR="000A0BDC" w:rsidRPr="000A0BDC" w:rsidRDefault="000A0BDC" w:rsidP="000A0BD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zh-CN"/>
        </w:rPr>
      </w:pPr>
    </w:p>
    <w:p w:rsidR="00440A82" w:rsidRDefault="00440A82" w:rsidP="00D76485">
      <w:pPr>
        <w:pStyle w:val="11"/>
        <w:ind w:left="993" w:hanging="284"/>
      </w:pPr>
      <w:r>
        <w:br w:type="page"/>
      </w:r>
    </w:p>
    <w:p w:rsidR="000A0BDC" w:rsidRPr="00D76485" w:rsidRDefault="000A0BDC" w:rsidP="00D76485">
      <w:pPr>
        <w:pStyle w:val="11"/>
        <w:ind w:left="993" w:hanging="284"/>
      </w:pPr>
      <w:bookmarkStart w:id="24" w:name="_Toc193024502"/>
      <w:r w:rsidRPr="00D76485">
        <w:lastRenderedPageBreak/>
        <w:t>4</w:t>
      </w:r>
      <w:r w:rsidR="00D76485" w:rsidRPr="00D76485">
        <w:tab/>
      </w:r>
      <w:r w:rsidR="00320DA4" w:rsidRPr="00320DA4">
        <w:t>Профилактика распространения идеологии терроризма, национализма и экстремизма</w:t>
      </w:r>
      <w:bookmarkEnd w:id="24"/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Памятка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антитеррору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Общие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частные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рекомендации</w:t>
      </w:r>
      <w:r w:rsidR="007705F7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: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1.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возможности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скорее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возьмите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себя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руки,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успокойтесь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пан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куйте.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Разговаривайте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спокойным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голосом.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Если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Вас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связали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закрыли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глаза,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попытайтесь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расслабиться,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дыш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глубже.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3.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Подготовьтесь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физически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морально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эмоционально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возможному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суровому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испытанию.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4.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пытайтесь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бежать,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если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полной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уверенности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успешности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поб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га.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5.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Запомните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можно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больше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информации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террористах,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колич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стве,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степени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вооруженности,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особенностях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внешности,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темах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разговоров.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6.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возможности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расположитесь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подальше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окон,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дверей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самих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хитителей,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т.е.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местах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большей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безопасности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случае,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если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спецподраздел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предпримут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активные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меры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(штурм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помещения,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огонь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снайперов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пор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жение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преступников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др.).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7.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различным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признакам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постарайтесь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определить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место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своего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нахождения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(заточения).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8.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случае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штурма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здания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рекомендуется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лечь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пол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лицом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вниз,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жив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руки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затылке.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9.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возмущайтесь,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если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штурме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захвате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Вами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могут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поначалу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(до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установления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Вашей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личности)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поступить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несколько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некорректно,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роятным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преступником.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Будьте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уверены,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милиция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другие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спецслужбы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уже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предпринимают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профессиональные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меры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Вашего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освобождения.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Объясните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детям,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необходимо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сообщать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взрослым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сотрудникам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милиции: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обнаруженных</w:t>
      </w:r>
      <w:proofErr w:type="gramEnd"/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улице.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бесхозных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вещах.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подозрительных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предметов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общественном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предметах</w:t>
      </w:r>
      <w:proofErr w:type="gramEnd"/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подъезде,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транспорте,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дома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ском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саду.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Объясните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детям,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что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всех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перечисленных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случаях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необходимо:</w:t>
      </w:r>
    </w:p>
    <w:p w:rsidR="00AD1205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трогать,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вскрывать,</w:t>
      </w:r>
      <w:r w:rsidR="002E724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передвигать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находку.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Отойти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безопасное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расстояние.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Сообщить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находке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сотруднику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милиции.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Обязательно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проводите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детьми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дома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разъяснительные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беседы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недоп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у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стимости: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1.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Пользоваться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незнакомыми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предметами,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найденными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улице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общественных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местах.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Брать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незнакомых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людей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улице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сумки,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свертки,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игрушки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т.д.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Об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опасности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взрыва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можно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судить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следующим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признакам: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1.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Наличие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неизвестного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свертка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какой-либо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детали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машине,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лестнице,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квартире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т.д.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Натянутая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проволока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шнур.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3.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Провода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изолирующая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лента,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свисающие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из-под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машины.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4.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Чужая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сумка,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портфель,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коробка,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какой-либо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обнаруженный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машине,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дверей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квартиры,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подъезде.</w:t>
      </w:r>
    </w:p>
    <w:p w:rsidR="00AD1205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всех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перечисленных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случаях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заметив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взрывоопасный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(сам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дельное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взрывное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устройство,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гранату,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бомбу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т.д.),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подходите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близко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нему,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немедленно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сообщите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находке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милицию.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70509C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позволяйте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случайным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людям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прикасаться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опасному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обезвреживать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его</w:t>
      </w:r>
      <w:r w:rsidR="0070509C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AD1205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общественном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транспорте.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Совершая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поездку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общественном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тран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порте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обращайте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внимание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proofErr w:type="gramEnd"/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оставленные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сумки,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свертки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др.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бесхозные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предметы,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которых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могут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находиться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самодельные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устройства.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AD1205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Немедленно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сообщите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находке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водителю,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машинисту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поезда,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работнику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милиции.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открывайте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их,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трогайте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руками,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предупредите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стоящих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рядом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ю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возможной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опасности.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КАТЕГОРИЧЕСКИ</w:t>
      </w:r>
      <w:r w:rsidR="00EB25F8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>ЗАПРЕЩАЕТСЯ: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1.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Пользоваться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найденными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незнакомыми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предметами.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2.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Сдвигать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места,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перекатывать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взрывоопасные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места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место,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брать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руки.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3.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Обрывать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тянуть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отходящие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от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провода,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предпринимать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попытки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обезвредить.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4.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Поднимать,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переносить,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класть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карманы,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портфели,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сумки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т.п.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взрывоопасные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предметы.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5.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Ударять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один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боеприпас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другой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бить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любыми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предметами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корпусу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взрывателю.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6.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Помещать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боеприпасы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костер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разводить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огонь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над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ним.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7.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Собирать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сдавать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боеприпасы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качестве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металлолома.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8.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Наступать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наезжать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боеприпасы.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9.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Закапывать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боеприпасы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землю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или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бросать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водоем.</w:t>
      </w:r>
    </w:p>
    <w:p w:rsidR="0070509C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Заходя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подъезд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дома,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обращайте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внимание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на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посторонних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людей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н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знакомые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предметы.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826A2D" w:rsidRPr="00BE73E1" w:rsidRDefault="00826A2D" w:rsidP="00826A2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E73E1">
        <w:rPr>
          <w:rFonts w:ascii="Times New Roman" w:hAnsi="Times New Roman" w:cs="Times New Roman"/>
          <w:sz w:val="28"/>
          <w:szCs w:val="28"/>
          <w:lang w:eastAsia="zh-CN"/>
        </w:rPr>
        <w:t>Как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правило,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взрывное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устройство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здании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закладывается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подвалах,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первых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этажах,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около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мусоропроводов,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под</w:t>
      </w:r>
      <w:r w:rsidR="00EB25F8" w:rsidRPr="00BE73E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BE73E1">
        <w:rPr>
          <w:rFonts w:ascii="Times New Roman" w:hAnsi="Times New Roman" w:cs="Times New Roman"/>
          <w:sz w:val="28"/>
          <w:szCs w:val="28"/>
          <w:lang w:eastAsia="zh-CN"/>
        </w:rPr>
        <w:t>лестницами.</w:t>
      </w:r>
    </w:p>
    <w:p w:rsidR="00826A2D" w:rsidRPr="00157F7C" w:rsidRDefault="00826A2D" w:rsidP="00157F7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  <w:lang w:eastAsia="zh-CN"/>
        </w:rPr>
      </w:pPr>
    </w:p>
    <w:p w:rsidR="002E1500" w:rsidRDefault="002E1500" w:rsidP="00F3108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E1500" w:rsidRDefault="002E1500" w:rsidP="002E1500">
      <w:pPr>
        <w:pStyle w:val="11"/>
        <w:jc w:val="center"/>
      </w:pPr>
      <w:bookmarkStart w:id="25" w:name="_Toc193024503"/>
      <w:r>
        <w:lastRenderedPageBreak/>
        <w:t>Заключение</w:t>
      </w:r>
      <w:bookmarkEnd w:id="25"/>
    </w:p>
    <w:p w:rsidR="00EB25F8" w:rsidRPr="00BE73E1" w:rsidRDefault="00EB25F8" w:rsidP="00EB25F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E73E1">
        <w:rPr>
          <w:rFonts w:ascii="Times New Roman" w:eastAsia="Times New Roman" w:hAnsi="Times New Roman" w:cs="Times New Roman"/>
          <w:sz w:val="28"/>
          <w:szCs w:val="24"/>
        </w:rPr>
        <w:t>Практика - одна из важнейших составляющих профессиональной подг</w:t>
      </w:r>
      <w:r w:rsidRPr="00BE73E1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BE73E1">
        <w:rPr>
          <w:rFonts w:ascii="Times New Roman" w:eastAsia="Times New Roman" w:hAnsi="Times New Roman" w:cs="Times New Roman"/>
          <w:sz w:val="28"/>
          <w:szCs w:val="24"/>
        </w:rPr>
        <w:t>товки любого специалиста. Она позволяет студенту попробовать свои силы в выбранной профессии и научиться применять в профессиональной деятельн</w:t>
      </w:r>
      <w:r w:rsidRPr="00BE73E1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BE73E1">
        <w:rPr>
          <w:rFonts w:ascii="Times New Roman" w:eastAsia="Times New Roman" w:hAnsi="Times New Roman" w:cs="Times New Roman"/>
          <w:sz w:val="28"/>
          <w:szCs w:val="24"/>
        </w:rPr>
        <w:t>сти знания, полученные на учебных занятиях.</w:t>
      </w:r>
    </w:p>
    <w:p w:rsidR="0070509C" w:rsidRPr="009F1F4E" w:rsidRDefault="0070509C" w:rsidP="0070509C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1F4E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охраны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1974DF" w:rsidRPr="00BE73E1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ООО </w:t>
      </w:r>
      <w:r w:rsidR="00B03189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="00B03189">
        <w:rPr>
          <w:rFonts w:ascii="Times New Roman" w:eastAsia="Times New Roman" w:hAnsi="Times New Roman" w:cs="Times New Roman"/>
          <w:sz w:val="28"/>
          <w:szCs w:val="24"/>
        </w:rPr>
        <w:t>ЛюксАвто</w:t>
      </w:r>
      <w:proofErr w:type="spellEnd"/>
      <w:r w:rsidR="00B03189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разд</w:t>
      </w:r>
      <w:r w:rsidRPr="009F1F4E">
        <w:rPr>
          <w:rFonts w:ascii="Times New Roman" w:hAnsi="Times New Roman"/>
          <w:sz w:val="28"/>
          <w:szCs w:val="28"/>
        </w:rPr>
        <w:t>е</w:t>
      </w:r>
      <w:r w:rsidRPr="009F1F4E">
        <w:rPr>
          <w:rFonts w:ascii="Times New Roman" w:hAnsi="Times New Roman"/>
          <w:sz w:val="28"/>
          <w:szCs w:val="28"/>
        </w:rPr>
        <w:t>лить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пять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групп:</w:t>
      </w:r>
    </w:p>
    <w:p w:rsidR="0070509C" w:rsidRPr="009F1F4E" w:rsidRDefault="0070509C" w:rsidP="0070509C">
      <w:pPr>
        <w:pStyle w:val="a9"/>
        <w:widowControl w:val="0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F4E">
        <w:rPr>
          <w:rFonts w:ascii="Times New Roman" w:hAnsi="Times New Roman"/>
          <w:sz w:val="28"/>
          <w:szCs w:val="28"/>
        </w:rPr>
        <w:t>правовые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(оформление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документации);</w:t>
      </w:r>
    </w:p>
    <w:p w:rsidR="0070509C" w:rsidRPr="009F1F4E" w:rsidRDefault="0070509C" w:rsidP="0070509C">
      <w:pPr>
        <w:pStyle w:val="a9"/>
        <w:widowControl w:val="0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1F4E">
        <w:rPr>
          <w:rFonts w:ascii="Times New Roman" w:hAnsi="Times New Roman"/>
          <w:sz w:val="28"/>
          <w:szCs w:val="28"/>
        </w:rPr>
        <w:t>социально-экономические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(обязательное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страхование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работников,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в</w:t>
      </w:r>
      <w:r w:rsidRPr="009F1F4E">
        <w:rPr>
          <w:rFonts w:ascii="Times New Roman" w:hAnsi="Times New Roman"/>
          <w:sz w:val="28"/>
          <w:szCs w:val="28"/>
        </w:rPr>
        <w:t>ы</w:t>
      </w:r>
      <w:r w:rsidRPr="009F1F4E">
        <w:rPr>
          <w:rFonts w:ascii="Times New Roman" w:hAnsi="Times New Roman"/>
          <w:sz w:val="28"/>
          <w:szCs w:val="28"/>
        </w:rPr>
        <w:t>плата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компенсаций,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предоставление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льгот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п.);</w:t>
      </w:r>
    </w:p>
    <w:p w:rsidR="0070509C" w:rsidRPr="009F1F4E" w:rsidRDefault="0070509C" w:rsidP="0070509C">
      <w:pPr>
        <w:pStyle w:val="a9"/>
        <w:widowControl w:val="0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1F4E">
        <w:rPr>
          <w:rFonts w:ascii="Times New Roman" w:hAnsi="Times New Roman"/>
          <w:sz w:val="28"/>
          <w:szCs w:val="28"/>
        </w:rPr>
        <w:t>организационно-технические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(</w:t>
      </w:r>
      <w:proofErr w:type="spellStart"/>
      <w:r w:rsidRPr="009F1F4E">
        <w:rPr>
          <w:rFonts w:ascii="Times New Roman" w:hAnsi="Times New Roman"/>
          <w:sz w:val="28"/>
          <w:szCs w:val="28"/>
        </w:rPr>
        <w:t>спецоценка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условий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рабочих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местах,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оптимизация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персонала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п.);</w:t>
      </w:r>
    </w:p>
    <w:p w:rsidR="0070509C" w:rsidRPr="009F1F4E" w:rsidRDefault="0070509C" w:rsidP="0070509C">
      <w:pPr>
        <w:pStyle w:val="a9"/>
        <w:widowControl w:val="0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F4E">
        <w:rPr>
          <w:rFonts w:ascii="Times New Roman" w:hAnsi="Times New Roman"/>
          <w:sz w:val="28"/>
          <w:szCs w:val="28"/>
        </w:rPr>
        <w:t>санитарно-гигиенические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(обеспечение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спецодеждой,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обувью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иными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средствами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защиты).</w:t>
      </w:r>
    </w:p>
    <w:p w:rsidR="0070509C" w:rsidRPr="009F1F4E" w:rsidRDefault="0070509C" w:rsidP="0070509C">
      <w:pPr>
        <w:pStyle w:val="a9"/>
        <w:widowControl w:val="0"/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1F4E">
        <w:rPr>
          <w:rFonts w:ascii="Times New Roman" w:hAnsi="Times New Roman"/>
          <w:sz w:val="28"/>
          <w:szCs w:val="28"/>
        </w:rPr>
        <w:t>профилактические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(медосмотры,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сотрудников,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спортивного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оздоровления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работников)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1F4E">
        <w:rPr>
          <w:rFonts w:ascii="Times New Roman" w:hAnsi="Times New Roman"/>
          <w:sz w:val="28"/>
          <w:szCs w:val="28"/>
        </w:rPr>
        <w:t>[5].</w:t>
      </w:r>
    </w:p>
    <w:p w:rsidR="0070509C" w:rsidRPr="00286460" w:rsidRDefault="0070509C" w:rsidP="0070509C">
      <w:pPr>
        <w:pStyle w:val="11"/>
        <w:spacing w:after="0" w:line="360" w:lineRule="auto"/>
        <w:rPr>
          <w:rFonts w:ascii="Times New Roman" w:hAnsi="Times New Roman"/>
          <w:sz w:val="28"/>
        </w:rPr>
      </w:pPr>
      <w:bookmarkStart w:id="26" w:name="_Toc105759986"/>
      <w:bookmarkStart w:id="27" w:name="_Toc193024504"/>
      <w:r w:rsidRPr="00286460">
        <w:rPr>
          <w:rFonts w:ascii="Times New Roman" w:hAnsi="Times New Roman"/>
          <w:sz w:val="28"/>
        </w:rPr>
        <w:t>Мероприятия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обеспечению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антитеррористической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безопасности</w:t>
      </w:r>
      <w:r>
        <w:rPr>
          <w:rFonts w:ascii="Times New Roman" w:hAnsi="Times New Roman"/>
          <w:sz w:val="28"/>
        </w:rPr>
        <w:t xml:space="preserve"> в </w:t>
      </w:r>
      <w:r w:rsidR="001974DF" w:rsidRPr="00BE73E1">
        <w:rPr>
          <w:rFonts w:ascii="Times New Roman" w:hAnsi="Times New Roman" w:cs="Times New Roman"/>
          <w:bCs w:val="0"/>
          <w:sz w:val="28"/>
          <w:lang w:eastAsia="zh-CN"/>
        </w:rPr>
        <w:t xml:space="preserve">ООО </w:t>
      </w:r>
      <w:r w:rsidR="00B03189">
        <w:rPr>
          <w:rFonts w:ascii="Times New Roman" w:eastAsia="Times New Roman" w:hAnsi="Times New Roman" w:cs="Times New Roman"/>
          <w:sz w:val="28"/>
          <w:szCs w:val="24"/>
        </w:rPr>
        <w:t>«</w:t>
      </w:r>
      <w:proofErr w:type="spellStart"/>
      <w:r w:rsidR="00B03189">
        <w:rPr>
          <w:rFonts w:ascii="Times New Roman" w:eastAsia="Times New Roman" w:hAnsi="Times New Roman" w:cs="Times New Roman"/>
          <w:sz w:val="28"/>
          <w:szCs w:val="24"/>
        </w:rPr>
        <w:t>ЛюксАвто</w:t>
      </w:r>
      <w:proofErr w:type="spellEnd"/>
      <w:r w:rsidR="00B03189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включают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 w:rsidRPr="00286460">
        <w:rPr>
          <w:rFonts w:ascii="Times New Roman" w:hAnsi="Times New Roman"/>
          <w:sz w:val="28"/>
        </w:rPr>
        <w:t>себя:</w:t>
      </w:r>
      <w:bookmarkEnd w:id="26"/>
      <w:bookmarkEnd w:id="27"/>
      <w:r>
        <w:rPr>
          <w:rFonts w:ascii="Times New Roman" w:hAnsi="Times New Roman"/>
          <w:sz w:val="28"/>
        </w:rPr>
        <w:t xml:space="preserve"> </w:t>
      </w:r>
    </w:p>
    <w:p w:rsidR="0070509C" w:rsidRPr="00286460" w:rsidRDefault="0070509C" w:rsidP="0070509C">
      <w:pPr>
        <w:pStyle w:val="a9"/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6460">
        <w:rPr>
          <w:rFonts w:ascii="Times New Roman" w:hAnsi="Times New Roman"/>
          <w:sz w:val="28"/>
          <w:szCs w:val="28"/>
        </w:rPr>
        <w:t>Создание,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модернизация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поддержание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исправном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состоянии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техн</w:t>
      </w:r>
      <w:r w:rsidRPr="00286460">
        <w:rPr>
          <w:rFonts w:ascii="Times New Roman" w:hAnsi="Times New Roman"/>
          <w:sz w:val="28"/>
          <w:szCs w:val="28"/>
        </w:rPr>
        <w:t>и</w:t>
      </w:r>
      <w:r w:rsidRPr="00286460">
        <w:rPr>
          <w:rFonts w:ascii="Times New Roman" w:hAnsi="Times New Roman"/>
          <w:sz w:val="28"/>
          <w:szCs w:val="28"/>
        </w:rPr>
        <w:t>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средств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безопасности.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509C" w:rsidRPr="00286460" w:rsidRDefault="0070509C" w:rsidP="0070509C">
      <w:pPr>
        <w:pStyle w:val="a9"/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6460">
        <w:rPr>
          <w:rFonts w:ascii="Times New Roman" w:hAnsi="Times New Roman"/>
          <w:sz w:val="28"/>
          <w:szCs w:val="28"/>
        </w:rPr>
        <w:t>Отработка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изучение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нормативно-правовой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базы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антитерр</w:t>
      </w:r>
      <w:r w:rsidRPr="00286460">
        <w:rPr>
          <w:rFonts w:ascii="Times New Roman" w:hAnsi="Times New Roman"/>
          <w:sz w:val="28"/>
          <w:szCs w:val="28"/>
        </w:rPr>
        <w:t>о</w:t>
      </w:r>
      <w:r w:rsidRPr="00286460">
        <w:rPr>
          <w:rFonts w:ascii="Times New Roman" w:hAnsi="Times New Roman"/>
          <w:sz w:val="28"/>
          <w:szCs w:val="28"/>
        </w:rPr>
        <w:t>ристической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6460">
        <w:rPr>
          <w:rFonts w:ascii="Times New Roman" w:hAnsi="Times New Roman"/>
          <w:sz w:val="28"/>
          <w:szCs w:val="28"/>
        </w:rPr>
        <w:t>защищенности.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0509C" w:rsidRPr="009D2676" w:rsidRDefault="0070509C" w:rsidP="0070509C">
      <w:pPr>
        <w:pStyle w:val="a9"/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Arial" w:eastAsia="Times New Roman" w:hAnsi="Arial"/>
          <w:sz w:val="30"/>
          <w:szCs w:val="30"/>
        </w:rPr>
      </w:pPr>
      <w:r w:rsidRPr="009D2676">
        <w:rPr>
          <w:rFonts w:ascii="Times New Roman" w:hAnsi="Times New Roman"/>
          <w:sz w:val="28"/>
          <w:szCs w:val="28"/>
        </w:rPr>
        <w:t>Проведение учений и тренировок с персоналом организации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0D2DE8" w:rsidRDefault="000D2DE8" w:rsidP="000D2DE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 </w:t>
      </w:r>
      <w:r w:rsidR="00B03189">
        <w:rPr>
          <w:rFonts w:ascii="Times New Roman" w:eastAsia="Times New Roman" w:hAnsi="Times New Roman" w:cs="Times New Roman"/>
          <w:sz w:val="28"/>
          <w:szCs w:val="24"/>
        </w:rPr>
        <w:t>ООО «</w:t>
      </w:r>
      <w:proofErr w:type="spellStart"/>
      <w:r w:rsidR="00B03189">
        <w:rPr>
          <w:rFonts w:ascii="Times New Roman" w:eastAsia="Times New Roman" w:hAnsi="Times New Roman" w:cs="Times New Roman"/>
          <w:sz w:val="28"/>
          <w:szCs w:val="24"/>
        </w:rPr>
        <w:t>ЛюксАвто</w:t>
      </w:r>
      <w:proofErr w:type="spellEnd"/>
      <w:r w:rsidR="00B03189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я привлекался </w:t>
      </w:r>
      <w:r w:rsidRPr="000D2DE8">
        <w:rPr>
          <w:rFonts w:ascii="Times New Roman" w:eastAsia="Times New Roman" w:hAnsi="Times New Roman" w:cs="Times New Roman"/>
          <w:sz w:val="28"/>
          <w:szCs w:val="24"/>
        </w:rPr>
        <w:t>к активной творческой деятельно</w:t>
      </w:r>
      <w:r>
        <w:rPr>
          <w:rFonts w:ascii="Times New Roman" w:eastAsia="Times New Roman" w:hAnsi="Times New Roman" w:cs="Times New Roman"/>
          <w:sz w:val="28"/>
          <w:szCs w:val="24"/>
        </w:rPr>
        <w:t>сти</w:t>
      </w:r>
      <w:r w:rsidRPr="000D2DE8">
        <w:rPr>
          <w:rFonts w:ascii="Times New Roman" w:eastAsia="Times New Roman" w:hAnsi="Times New Roman" w:cs="Times New Roman"/>
          <w:sz w:val="28"/>
          <w:szCs w:val="24"/>
        </w:rPr>
        <w:t>; работа</w:t>
      </w:r>
      <w:r>
        <w:rPr>
          <w:rFonts w:ascii="Times New Roman" w:eastAsia="Times New Roman" w:hAnsi="Times New Roman" w:cs="Times New Roman"/>
          <w:sz w:val="28"/>
          <w:szCs w:val="24"/>
        </w:rPr>
        <w:t>л</w:t>
      </w:r>
      <w:r w:rsidRPr="000D2DE8">
        <w:rPr>
          <w:rFonts w:ascii="Times New Roman" w:eastAsia="Times New Roman" w:hAnsi="Times New Roman" w:cs="Times New Roman"/>
          <w:sz w:val="28"/>
          <w:szCs w:val="24"/>
        </w:rPr>
        <w:t xml:space="preserve"> в коллективе;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занимался </w:t>
      </w:r>
      <w:r w:rsidRPr="000D2DE8">
        <w:rPr>
          <w:rFonts w:ascii="Times New Roman" w:eastAsia="Times New Roman" w:hAnsi="Times New Roman" w:cs="Times New Roman"/>
          <w:sz w:val="28"/>
          <w:szCs w:val="24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4"/>
        </w:rPr>
        <w:t>ой</w:t>
      </w:r>
      <w:r w:rsidRPr="000D2DE8">
        <w:rPr>
          <w:rFonts w:ascii="Times New Roman" w:eastAsia="Times New Roman" w:hAnsi="Times New Roman" w:cs="Times New Roman"/>
          <w:sz w:val="28"/>
          <w:szCs w:val="24"/>
        </w:rPr>
        <w:t xml:space="preserve"> распространения идеологии терроризма, национализма, экстремизма.</w:t>
      </w:r>
    </w:p>
    <w:p w:rsidR="00324DA2" w:rsidRPr="00324DA2" w:rsidRDefault="00324DA2" w:rsidP="00324D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результате прохождения практики были решены задачи, цель достигн</w:t>
      </w:r>
      <w:r>
        <w:rPr>
          <w:rFonts w:ascii="Times New Roman" w:eastAsia="Times New Roman" w:hAnsi="Times New Roman" w:cs="Times New Roman"/>
          <w:sz w:val="28"/>
          <w:szCs w:val="24"/>
        </w:rPr>
        <w:t>у</w:t>
      </w:r>
      <w:r>
        <w:rPr>
          <w:rFonts w:ascii="Times New Roman" w:eastAsia="Times New Roman" w:hAnsi="Times New Roman" w:cs="Times New Roman"/>
          <w:sz w:val="28"/>
          <w:szCs w:val="24"/>
        </w:rPr>
        <w:t>та.</w:t>
      </w:r>
    </w:p>
    <w:p w:rsidR="00324DA2" w:rsidRPr="00324DA2" w:rsidRDefault="00324DA2" w:rsidP="00324DA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D6B10" w:rsidRDefault="00BD6B10" w:rsidP="00974459">
      <w:pPr>
        <w:pStyle w:val="11"/>
        <w:jc w:val="center"/>
      </w:pPr>
      <w:r>
        <w:br w:type="page"/>
      </w:r>
    </w:p>
    <w:p w:rsidR="00580CA0" w:rsidRPr="001038CC" w:rsidRDefault="00580CA0" w:rsidP="00974459">
      <w:pPr>
        <w:pStyle w:val="11"/>
        <w:jc w:val="center"/>
      </w:pPr>
      <w:bookmarkStart w:id="28" w:name="_Toc193024505"/>
      <w:r w:rsidRPr="001038CC">
        <w:lastRenderedPageBreak/>
        <w:t>Список</w:t>
      </w:r>
      <w:r w:rsidR="00EB25F8">
        <w:t xml:space="preserve"> </w:t>
      </w:r>
      <w:r w:rsidRPr="001038CC">
        <w:t>использованных</w:t>
      </w:r>
      <w:r w:rsidR="00EB25F8">
        <w:t xml:space="preserve"> </w:t>
      </w:r>
      <w:r w:rsidRPr="001038CC">
        <w:t>источников</w:t>
      </w:r>
      <w:bookmarkEnd w:id="28"/>
    </w:p>
    <w:p w:rsidR="002E724B" w:rsidRPr="00926163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26163">
        <w:rPr>
          <w:rFonts w:ascii="Times New Roman" w:hAnsi="Times New Roman" w:cs="Times New Roman"/>
          <w:color w:val="000000" w:themeColor="text1"/>
          <w:sz w:val="28"/>
        </w:rPr>
        <w:t>Конституция Российской Федерации (принята всенародным голосов</w:t>
      </w:r>
      <w:r w:rsidRPr="00926163">
        <w:rPr>
          <w:rFonts w:ascii="Times New Roman" w:hAnsi="Times New Roman" w:cs="Times New Roman"/>
          <w:color w:val="000000" w:themeColor="text1"/>
          <w:sz w:val="28"/>
        </w:rPr>
        <w:t>а</w:t>
      </w:r>
      <w:r w:rsidRPr="00926163">
        <w:rPr>
          <w:rFonts w:ascii="Times New Roman" w:hAnsi="Times New Roman" w:cs="Times New Roman"/>
          <w:color w:val="000000" w:themeColor="text1"/>
          <w:sz w:val="28"/>
        </w:rPr>
        <w:t>нием 12.12.1993) (с учетом поправок, внесенных Законами РФ о поправках к Конституции РФ от 30.12.2008 № 6-ФКЗ, от 30.12.2008 № 7-ФКЗ, от 05.02.2014 № 2-ФКЗ, от 21.07.2014 № 11-ФКЗ) // Собрание законодательства РФ. - 04.08.2014. - № 31. - ст. 4398.</w:t>
      </w:r>
    </w:p>
    <w:p w:rsidR="002E724B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26163">
        <w:rPr>
          <w:rFonts w:ascii="Times New Roman" w:hAnsi="Times New Roman" w:cs="Times New Roman"/>
          <w:color w:val="000000" w:themeColor="text1"/>
          <w:sz w:val="28"/>
        </w:rPr>
        <w:t xml:space="preserve">Уголовный кодекс Российской Федерации от 13.06.1996 № 63-ФЗ (ред. от 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28</w:t>
      </w:r>
      <w:r>
        <w:rPr>
          <w:rFonts w:ascii="Times New Roman" w:hAnsi="Times New Roman" w:cs="Times New Roman"/>
          <w:color w:val="000000" w:themeColor="text1"/>
          <w:sz w:val="28"/>
        </w:rPr>
        <w:t>.02.202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5</w:t>
      </w:r>
      <w:r w:rsidRPr="00926163">
        <w:rPr>
          <w:rFonts w:ascii="Times New Roman" w:hAnsi="Times New Roman" w:cs="Times New Roman"/>
          <w:color w:val="000000" w:themeColor="text1"/>
          <w:sz w:val="28"/>
        </w:rPr>
        <w:t>) // Собрание законодательства РФ. - 17.06.1996. - № 25. - ст. 2954.</w:t>
      </w:r>
    </w:p>
    <w:p w:rsidR="002E724B" w:rsidRPr="00320DA4" w:rsidRDefault="00320DA4" w:rsidP="00320DA4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20DA4">
        <w:rPr>
          <w:rFonts w:ascii="Times New Roman" w:hAnsi="Times New Roman" w:cs="Times New Roman"/>
          <w:color w:val="000000" w:themeColor="text1"/>
          <w:sz w:val="28"/>
        </w:rPr>
        <w:t>Общество с ограниченной ответственностью «</w:t>
      </w:r>
      <w:proofErr w:type="spellStart"/>
      <w:r w:rsidRPr="00320DA4">
        <w:rPr>
          <w:rFonts w:ascii="Times New Roman" w:hAnsi="Times New Roman" w:cs="Times New Roman"/>
          <w:color w:val="000000" w:themeColor="text1"/>
          <w:sz w:val="28"/>
        </w:rPr>
        <w:t>ЛюксАвто</w:t>
      </w:r>
      <w:proofErr w:type="spellEnd"/>
      <w:r w:rsidRPr="00320DA4">
        <w:rPr>
          <w:rFonts w:ascii="Times New Roman" w:hAnsi="Times New Roman" w:cs="Times New Roman"/>
          <w:color w:val="000000" w:themeColor="text1"/>
          <w:sz w:val="28"/>
        </w:rPr>
        <w:t>»</w:t>
      </w:r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 xml:space="preserve">. – Текст: электронный // </w:t>
      </w:r>
      <w:proofErr w:type="spellStart"/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>Rusprofile</w:t>
      </w:r>
      <w:proofErr w:type="spellEnd"/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 xml:space="preserve">: [сайт]. URL: </w:t>
      </w:r>
      <w:r w:rsidRPr="00320DA4">
        <w:rPr>
          <w:rFonts w:ascii="Times New Roman" w:hAnsi="Times New Roman" w:cs="Times New Roman"/>
          <w:color w:val="000000" w:themeColor="text1"/>
          <w:sz w:val="28"/>
        </w:rPr>
        <w:t>https://www.rusprofile.ru/id/11005079?ysclid=m8b08n8a43680703244</w:t>
      </w:r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 xml:space="preserve"> (дата обр</w:t>
      </w:r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>а</w:t>
      </w:r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 xml:space="preserve">щения </w:t>
      </w:r>
      <w:r w:rsidRPr="00320DA4">
        <w:rPr>
          <w:rFonts w:ascii="Times New Roman" w:hAnsi="Times New Roman" w:cs="Times New Roman"/>
          <w:color w:val="000000" w:themeColor="text1"/>
          <w:sz w:val="28"/>
        </w:rPr>
        <w:t>12</w:t>
      </w:r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>.03.2</w:t>
      </w:r>
      <w:r w:rsidRPr="00320DA4">
        <w:rPr>
          <w:rFonts w:ascii="Times New Roman" w:hAnsi="Times New Roman" w:cs="Times New Roman"/>
          <w:color w:val="000000" w:themeColor="text1"/>
          <w:sz w:val="28"/>
        </w:rPr>
        <w:t>5</w:t>
      </w:r>
      <w:r w:rsidR="002E724B" w:rsidRPr="00320DA4">
        <w:rPr>
          <w:rFonts w:ascii="Times New Roman" w:hAnsi="Times New Roman" w:cs="Times New Roman"/>
          <w:color w:val="000000" w:themeColor="text1"/>
          <w:sz w:val="28"/>
        </w:rPr>
        <w:t>).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Дубровина О.С. Организация учебно-воспитательной работы в обр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а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зовательном учреждении профессионального образования по формированию общих компетенций: метод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р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>ек. [Текст] / О.С.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Дубровина, Л.Б.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Тельминова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;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Мин-во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образования и науки РФ (М.);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Челяб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>. ин-т развития проф. образования (Челябинск). — Челябинск, 20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— 87 c.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Котжаспирова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Г.М. Педагогический словарь /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Г.М.Котжаспирова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, А.Ю.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Котжаспиров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>.-М.: Академия, 20</w:t>
      </w:r>
      <w:r>
        <w:rPr>
          <w:rFonts w:ascii="Times New Roman" w:hAnsi="Times New Roman" w:cs="Times New Roman"/>
          <w:color w:val="000000" w:themeColor="text1"/>
          <w:sz w:val="28"/>
        </w:rPr>
        <w:t>23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Кудрявцева Т.В. Психологические основы профессионального обуч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е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ния /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Т.В.Кудрявцева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, А.И. Сухарева.- М.: Педагогика, </w:t>
      </w:r>
      <w:r>
        <w:rPr>
          <w:rFonts w:ascii="Times New Roman" w:hAnsi="Times New Roman" w:cs="Times New Roman"/>
          <w:color w:val="000000" w:themeColor="text1"/>
          <w:sz w:val="28"/>
        </w:rPr>
        <w:t>2021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Климов Е.А. Педагогический труд: психологические составляющие. -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М.:Академия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>, 20</w:t>
      </w:r>
      <w:r>
        <w:rPr>
          <w:rFonts w:ascii="Times New Roman" w:hAnsi="Times New Roman" w:cs="Times New Roman"/>
          <w:color w:val="000000" w:themeColor="text1"/>
          <w:sz w:val="28"/>
        </w:rPr>
        <w:t>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Лобашев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В.Д. Формирование профессиональных компетенций [Текст] / В.Д.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Лобашев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// СПО. - 20</w:t>
      </w:r>
      <w:r>
        <w:rPr>
          <w:rFonts w:ascii="Times New Roman" w:hAnsi="Times New Roman" w:cs="Times New Roman"/>
          <w:color w:val="000000" w:themeColor="text1"/>
          <w:sz w:val="28"/>
        </w:rPr>
        <w:t>2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4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- №: 10. - C. 29-35.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Машкова И.Н. Психология производственного обучения /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И.Н.Машкова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>, С.Л. Малов.- М.: Высшая школа, 20</w:t>
      </w:r>
      <w:r>
        <w:rPr>
          <w:rFonts w:ascii="Times New Roman" w:hAnsi="Times New Roman" w:cs="Times New Roman"/>
          <w:color w:val="000000" w:themeColor="text1"/>
          <w:sz w:val="28"/>
        </w:rPr>
        <w:t>2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3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Медоева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Т.И. Методика профессионального обучения: конспект ле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к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ций и практикум. Ч.1, Ч.2 [Текст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]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/ Т.И.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Медоева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; Мин-во образования и науки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lastRenderedPageBreak/>
        <w:t>Челяб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обл. (Челябинск);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Челяб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>. ин-т развития проф. образования (Челябинск). - Челябинск, 20</w:t>
      </w:r>
      <w:r>
        <w:rPr>
          <w:rFonts w:ascii="Times New Roman" w:hAnsi="Times New Roman" w:cs="Times New Roman"/>
          <w:color w:val="000000" w:themeColor="text1"/>
          <w:sz w:val="28"/>
        </w:rPr>
        <w:t>23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- Ч.1: 57 с; Ч.2: 88 с.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Методические рекомендации по анализу учебных занятий теоретич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е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ского и производственного обучения и воспитательных мероприятий [Текст] / Сост. Г.Г.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Серкова; Т.Е.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Прихода;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Мин-во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образования и науки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Челяб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обл. - 43 - (Челябинск);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Челяб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ин-т развития проф. образования (Челябинск). — 2-е изд., доп. и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перераб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>. — Челябинск, 20</w:t>
      </w:r>
      <w:r>
        <w:rPr>
          <w:rFonts w:ascii="Times New Roman" w:hAnsi="Times New Roman" w:cs="Times New Roman"/>
          <w:color w:val="000000" w:themeColor="text1"/>
          <w:sz w:val="28"/>
        </w:rPr>
        <w:t>2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3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— 23 с.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Никитина И.А. Моделирование процесса формирования професси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о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нальных компетенций [Текст] / И.А.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Никитина //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ПО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>. Столица. - 20</w:t>
      </w:r>
      <w:r>
        <w:rPr>
          <w:rFonts w:ascii="Times New Roman" w:hAnsi="Times New Roman" w:cs="Times New Roman"/>
          <w:color w:val="000000" w:themeColor="text1"/>
          <w:sz w:val="28"/>
        </w:rPr>
        <w:t>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- "Науч. исследования в образовании"№: 5. - C. 40-45с.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Наумова Т.В. Организация урока обучения: методические рекоменд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а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ции / Т.В. Наумова.- Магнитогорск, Политехнический колледж, 20</w:t>
      </w:r>
      <w:r>
        <w:rPr>
          <w:rFonts w:ascii="Times New Roman" w:hAnsi="Times New Roman" w:cs="Times New Roman"/>
          <w:color w:val="000000" w:themeColor="text1"/>
          <w:sz w:val="28"/>
        </w:rPr>
        <w:t>21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Организация и методика производственного обучения: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учеб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.п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>особие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/ А.Н. Голуб, А.Ф. Парамонова.- Магнитогорск, 20</w:t>
      </w:r>
      <w:r>
        <w:rPr>
          <w:rFonts w:ascii="Times New Roman" w:hAnsi="Times New Roman" w:cs="Times New Roman"/>
          <w:color w:val="000000" w:themeColor="text1"/>
          <w:sz w:val="28"/>
        </w:rPr>
        <w:t>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Педагогическая психология: учеб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п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>особие / И.А. Зимняя.- Ростов н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/Д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>- 20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Решетова З.А. Психологические основы профессионального обучения / З.А.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Решетова.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- Изд-во МГУ, 20</w:t>
      </w:r>
      <w:r>
        <w:rPr>
          <w:rFonts w:ascii="Times New Roman" w:hAnsi="Times New Roman" w:cs="Times New Roman"/>
          <w:color w:val="000000" w:themeColor="text1"/>
          <w:sz w:val="28"/>
        </w:rPr>
        <w:t>21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Сергеев А.Н. Педагогика и методика подготовки рабочих для прои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з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водственной отрасли / А.Н. Сергеев.- Челябинск, 20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Скакун В.А. Перспективно-тематическое планирование изучения сп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>е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циальных и общетехнических предметов: метод. рекомендации [Текст] /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В.А.Скакун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-М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., </w:t>
      </w:r>
      <w:r>
        <w:rPr>
          <w:rFonts w:ascii="Times New Roman" w:hAnsi="Times New Roman" w:cs="Times New Roman"/>
          <w:color w:val="000000" w:themeColor="text1"/>
          <w:sz w:val="28"/>
        </w:rPr>
        <w:t>2022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-41 с.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0E1A">
        <w:rPr>
          <w:rFonts w:ascii="Times New Roman" w:hAnsi="Times New Roman" w:cs="Times New Roman"/>
          <w:color w:val="000000" w:themeColor="text1"/>
          <w:sz w:val="28"/>
        </w:rPr>
        <w:t>Скакун В.А. Организация и методика профессионального обучения: учеб. Пособие [Текст] / В.А.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Скакун. </w:t>
      </w:r>
      <w:proofErr w:type="gramStart"/>
      <w:r w:rsidRPr="004F0E1A">
        <w:rPr>
          <w:rFonts w:ascii="Times New Roman" w:hAnsi="Times New Roman" w:cs="Times New Roman"/>
          <w:color w:val="000000" w:themeColor="text1"/>
          <w:sz w:val="28"/>
        </w:rPr>
        <w:t>-М</w:t>
      </w:r>
      <w:proofErr w:type="gramEnd"/>
      <w:r w:rsidRPr="004F0E1A">
        <w:rPr>
          <w:rFonts w:ascii="Times New Roman" w:hAnsi="Times New Roman" w:cs="Times New Roman"/>
          <w:color w:val="000000" w:themeColor="text1"/>
          <w:sz w:val="28"/>
        </w:rPr>
        <w:t>.: Форум-Инфра-М, 20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21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-335 c. </w:t>
      </w:r>
    </w:p>
    <w:p w:rsidR="002E724B" w:rsidRPr="004F0E1A" w:rsidRDefault="002E724B" w:rsidP="002E724B">
      <w:pPr>
        <w:widowControl w:val="0"/>
        <w:numPr>
          <w:ilvl w:val="0"/>
          <w:numId w:val="1"/>
        </w:numPr>
        <w:tabs>
          <w:tab w:val="left" w:pos="1134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Танаева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З.Р. Практико-ориентированное обучение: теоретико-методологические подходы [Текст] / З.Р.</w:t>
      </w:r>
      <w:r w:rsidR="0083351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4F0E1A">
        <w:rPr>
          <w:rFonts w:ascii="Times New Roman" w:hAnsi="Times New Roman" w:cs="Times New Roman"/>
          <w:color w:val="000000" w:themeColor="text1"/>
          <w:sz w:val="28"/>
        </w:rPr>
        <w:t>Танаева</w:t>
      </w:r>
      <w:proofErr w:type="spellEnd"/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// Инновационное развитие ПО. </w:t>
      </w: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20</w:t>
      </w:r>
      <w:r w:rsidR="00833514">
        <w:rPr>
          <w:rFonts w:ascii="Times New Roman" w:hAnsi="Times New Roman" w:cs="Times New Roman"/>
          <w:color w:val="000000" w:themeColor="text1"/>
          <w:sz w:val="28"/>
        </w:rPr>
        <w:t>23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№: 2. </w:t>
      </w: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4F0E1A">
        <w:rPr>
          <w:rFonts w:ascii="Times New Roman" w:hAnsi="Times New Roman" w:cs="Times New Roman"/>
          <w:color w:val="000000" w:themeColor="text1"/>
          <w:sz w:val="28"/>
        </w:rPr>
        <w:t xml:space="preserve"> C. 39-42. </w:t>
      </w:r>
    </w:p>
    <w:p w:rsidR="00377A3B" w:rsidRDefault="00377A3B" w:rsidP="00220ECB">
      <w:pPr>
        <w:widowControl w:val="0"/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:rsidR="00220ECB" w:rsidRPr="00377A3B" w:rsidRDefault="00377A3B" w:rsidP="004B1A6D">
      <w:pPr>
        <w:pStyle w:val="11"/>
        <w:jc w:val="center"/>
      </w:pPr>
      <w:bookmarkStart w:id="29" w:name="_Toc193024506"/>
      <w:r w:rsidRPr="00377A3B">
        <w:lastRenderedPageBreak/>
        <w:t>Приложение</w:t>
      </w:r>
      <w:proofErr w:type="gramStart"/>
      <w:r w:rsidR="00EB25F8">
        <w:t xml:space="preserve"> </w:t>
      </w:r>
      <w:r w:rsidRPr="00377A3B">
        <w:t>А</w:t>
      </w:r>
      <w:bookmarkEnd w:id="29"/>
      <w:proofErr w:type="gramEnd"/>
    </w:p>
    <w:p w:rsidR="00377A3B" w:rsidRPr="00377A3B" w:rsidRDefault="00377A3B" w:rsidP="004B1A6D">
      <w:pPr>
        <w:pStyle w:val="11"/>
        <w:jc w:val="center"/>
      </w:pPr>
      <w:bookmarkStart w:id="30" w:name="_Toc193024507"/>
      <w:r w:rsidRPr="00377A3B">
        <w:t>Чек-лист</w:t>
      </w:r>
      <w:r w:rsidR="00EB25F8">
        <w:t xml:space="preserve"> </w:t>
      </w:r>
      <w:r w:rsidRPr="00377A3B">
        <w:t>«Проверь</w:t>
      </w:r>
      <w:r w:rsidR="00EB25F8">
        <w:t xml:space="preserve"> </w:t>
      </w:r>
      <w:r w:rsidRPr="00377A3B">
        <w:t>себя»</w:t>
      </w:r>
      <w:bookmarkEnd w:id="30"/>
    </w:p>
    <w:p w:rsidR="00377A3B" w:rsidRDefault="00377A3B" w:rsidP="00377A3B">
      <w:pPr>
        <w:numPr>
          <w:ilvl w:val="0"/>
          <w:numId w:val="16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Уважаемый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студент,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ответьте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следующие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вопросы: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452"/>
        <w:gridCol w:w="951"/>
        <w:gridCol w:w="795"/>
      </w:tblGrid>
      <w:tr w:rsidR="00377A3B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377A3B" w:rsidRPr="00397440" w:rsidRDefault="00377A3B" w:rsidP="004B1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№</w:t>
            </w:r>
          </w:p>
        </w:tc>
        <w:tc>
          <w:tcPr>
            <w:tcW w:w="7452" w:type="dxa"/>
            <w:shd w:val="clear" w:color="auto" w:fill="auto"/>
            <w:vAlign w:val="center"/>
          </w:tcPr>
          <w:p w:rsidR="00377A3B" w:rsidRPr="00397440" w:rsidRDefault="00377A3B" w:rsidP="004B1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Вопросы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377A3B" w:rsidRPr="00397440" w:rsidRDefault="00377A3B" w:rsidP="004B1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Да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377A3B" w:rsidRPr="00397440" w:rsidRDefault="00377A3B" w:rsidP="004B1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Нет</w:t>
            </w:r>
          </w:p>
        </w:tc>
      </w:tr>
      <w:tr w:rsidR="00377A3B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377A3B" w:rsidRPr="00397440" w:rsidRDefault="00377A3B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377A3B" w:rsidRPr="00397440" w:rsidRDefault="00377A3B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Сообщена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Вам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дата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начала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работы,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время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место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первого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рабочего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дня?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377A3B" w:rsidRPr="00397440" w:rsidRDefault="007705F7" w:rsidP="00770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377A3B" w:rsidRPr="00397440" w:rsidRDefault="00377A3B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1A0DEA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Обеспечена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ваша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должность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практике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должностными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инструкциями?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Ознакомились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должностны</w:t>
            </w:r>
            <w:r>
              <w:rPr>
                <w:rFonts w:ascii="Times New Roman" w:hAnsi="Times New Roman"/>
              </w:rPr>
              <w:t>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обязанност</w:t>
            </w:r>
            <w:r>
              <w:rPr>
                <w:rFonts w:ascii="Times New Roman" w:hAnsi="Times New Roman"/>
              </w:rPr>
              <w:t>ями?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Ваш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руководитель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представил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Вас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трудовому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коллективу?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Проведено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ознакомление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зданием?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Проведен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инструктаж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по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технике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безопасности?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1A0DEA" w:rsidRDefault="007705F7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Ознакомлен</w:t>
            </w:r>
            <w:r>
              <w:rPr>
                <w:rFonts w:ascii="Times New Roman" w:hAnsi="Times New Roman"/>
              </w:rPr>
              <w:t>ы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правилами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внутреннего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распорядка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организации?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знакомы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истори</w:t>
            </w:r>
            <w:r>
              <w:rPr>
                <w:rFonts w:ascii="Times New Roman" w:hAnsi="Times New Roman"/>
              </w:rPr>
              <w:t>ей</w:t>
            </w:r>
            <w:r w:rsidRPr="001A0DEA">
              <w:rPr>
                <w:rFonts w:ascii="Times New Roman" w:hAnsi="Times New Roman"/>
              </w:rPr>
              <w:t>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сфер</w:t>
            </w:r>
            <w:r>
              <w:rPr>
                <w:rFonts w:ascii="Times New Roman" w:hAnsi="Times New Roman"/>
              </w:rPr>
              <w:t>ой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деятельности,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особенност</w:t>
            </w:r>
            <w:r>
              <w:rPr>
                <w:rFonts w:ascii="Times New Roman" w:hAnsi="Times New Roman"/>
              </w:rPr>
              <w:t>ями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организации?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были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ознакомлены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критериями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работы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показателями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деятельности?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Default="007705F7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были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ознакомлены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условиями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работы: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рабочее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место,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рабочие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часы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перерывы,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нерабочие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дни?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Pr="00397440" w:rsidRDefault="007705F7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знакомы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корпоративной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культурой,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миссией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философией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организ</w:t>
            </w:r>
            <w:r w:rsidRPr="001A0DEA">
              <w:rPr>
                <w:rFonts w:ascii="Times New Roman" w:hAnsi="Times New Roman"/>
              </w:rPr>
              <w:t>а</w:t>
            </w:r>
            <w:r w:rsidRPr="001A0DEA">
              <w:rPr>
                <w:rFonts w:ascii="Times New Roman" w:hAnsi="Times New Roman"/>
              </w:rPr>
              <w:t>ции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–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базы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практики</w:t>
            </w:r>
            <w:r w:rsidRPr="001A0DEA">
              <w:rPr>
                <w:rFonts w:ascii="Times New Roman" w:hAnsi="Times New Roman"/>
              </w:rPr>
              <w:t>?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spacing w:after="0"/>
              <w:jc w:val="center"/>
            </w:pPr>
            <w:r w:rsidRPr="00AF20ED">
              <w:rPr>
                <w:rFonts w:ascii="Times New Roman" w:hAnsi="Times New Roman"/>
              </w:rPr>
              <w:t>+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4B1A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705F7" w:rsidRPr="00397440" w:rsidTr="007705F7">
        <w:trPr>
          <w:trHeight w:val="454"/>
        </w:trPr>
        <w:tc>
          <w:tcPr>
            <w:tcW w:w="656" w:type="dxa"/>
            <w:shd w:val="clear" w:color="auto" w:fill="auto"/>
            <w:vAlign w:val="center"/>
          </w:tcPr>
          <w:p w:rsidR="007705F7" w:rsidRPr="00397440" w:rsidRDefault="007705F7" w:rsidP="004B1A6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</w:rPr>
            </w:pPr>
          </w:p>
        </w:tc>
        <w:tc>
          <w:tcPr>
            <w:tcW w:w="7452" w:type="dxa"/>
            <w:shd w:val="clear" w:color="auto" w:fill="auto"/>
            <w:vAlign w:val="center"/>
          </w:tcPr>
          <w:p w:rsidR="007705F7" w:rsidRDefault="007705F7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96600C"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принимали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участие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в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мероприятиях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по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профилактике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распространения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идеологии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терроризма,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национализма,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96600C">
              <w:rPr>
                <w:rFonts w:ascii="Times New Roman" w:hAnsi="Times New Roman"/>
              </w:rPr>
              <w:t>экстремизма</w:t>
            </w:r>
          </w:p>
        </w:tc>
        <w:tc>
          <w:tcPr>
            <w:tcW w:w="951" w:type="dxa"/>
            <w:shd w:val="clear" w:color="auto" w:fill="auto"/>
          </w:tcPr>
          <w:p w:rsidR="007705F7" w:rsidRDefault="007705F7" w:rsidP="007705F7">
            <w:pPr>
              <w:tabs>
                <w:tab w:val="left" w:pos="263"/>
                <w:tab w:val="center" w:pos="367"/>
              </w:tabs>
              <w:spacing w:after="0"/>
            </w:pPr>
          </w:p>
        </w:tc>
        <w:tc>
          <w:tcPr>
            <w:tcW w:w="795" w:type="dxa"/>
            <w:shd w:val="clear" w:color="auto" w:fill="auto"/>
            <w:vAlign w:val="center"/>
          </w:tcPr>
          <w:p w:rsidR="007705F7" w:rsidRPr="00397440" w:rsidRDefault="007705F7" w:rsidP="00770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:rsidR="00377A3B" w:rsidRPr="00377A3B" w:rsidRDefault="00377A3B" w:rsidP="00377A3B">
      <w:pPr>
        <w:autoSpaceDE w:val="0"/>
        <w:autoSpaceDN w:val="0"/>
        <w:adjustRightInd w:val="0"/>
        <w:spacing w:after="240" w:line="240" w:lineRule="auto"/>
        <w:ind w:left="720"/>
        <w:jc w:val="both"/>
        <w:rPr>
          <w:rFonts w:ascii="Times New Roman" w:hAnsi="Times New Roman"/>
          <w:sz w:val="16"/>
        </w:rPr>
      </w:pPr>
    </w:p>
    <w:p w:rsidR="00377A3B" w:rsidRDefault="00377A3B" w:rsidP="00377A3B">
      <w:pPr>
        <w:numPr>
          <w:ilvl w:val="0"/>
          <w:numId w:val="16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Уважаемый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студент,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оцените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свои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умения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навыки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</w:t>
      </w:r>
      <w:r w:rsidR="00EB25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практике: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7465"/>
        <w:gridCol w:w="944"/>
        <w:gridCol w:w="792"/>
      </w:tblGrid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№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Да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397440">
              <w:rPr>
                <w:rFonts w:ascii="Times New Roman" w:hAnsi="Times New Roman"/>
              </w:rPr>
              <w:t>Нет</w:t>
            </w:r>
          </w:p>
        </w:tc>
      </w:tr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Коммуникативные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навыки</w:t>
            </w:r>
          </w:p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вас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конфликты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период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прохождения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практики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коллегами,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окружающими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людьми</w:t>
            </w:r>
            <w:r>
              <w:rPr>
                <w:rFonts w:ascii="Times New Roman" w:hAnsi="Times New Roman"/>
              </w:rPr>
              <w:t>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7705F7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Принятие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решений</w:t>
            </w:r>
          </w:p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период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прохождения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практики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принимали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самостоятельно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решения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по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вопросам,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относящимся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сфере</w:t>
            </w:r>
            <w:r w:rsidR="00EB25F8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Ваших</w:t>
            </w:r>
            <w:proofErr w:type="gramEnd"/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компетенции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7705F7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Управление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временем</w:t>
            </w:r>
          </w:p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Конструктивное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использование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рабочего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дня</w:t>
            </w:r>
            <w:r>
              <w:rPr>
                <w:rFonts w:ascii="Times New Roman" w:hAnsi="Times New Roman"/>
              </w:rPr>
              <w:t>: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успеваете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решить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все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рационные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задачи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текущий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рабочий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день?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7705F7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Организация/планирование</w:t>
            </w:r>
          </w:p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Соответствуют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запланированные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результаты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работы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фактически</w:t>
            </w:r>
            <w:r w:rsidR="00EB25F8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достигн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тым</w:t>
            </w:r>
            <w:proofErr w:type="gramEnd"/>
            <w:r>
              <w:rPr>
                <w:rFonts w:ascii="Times New Roman" w:hAnsi="Times New Roman"/>
              </w:rPr>
              <w:t>?</w:t>
            </w:r>
            <w:r w:rsidR="00EB25F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7705F7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Пунктуальность</w:t>
            </w:r>
          </w:p>
          <w:p w:rsidR="00377A3B" w:rsidRPr="00E35284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E35284">
              <w:rPr>
                <w:rFonts w:ascii="Times New Roman" w:hAnsi="Times New Roman"/>
              </w:rPr>
              <w:t>Имелись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случаи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несвоевременного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выполнения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поставленных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задач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в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период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прохождения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E35284">
              <w:rPr>
                <w:rFonts w:ascii="Times New Roman" w:hAnsi="Times New Roman"/>
              </w:rPr>
              <w:t>практики?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7705F7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377A3B" w:rsidRPr="00397440" w:rsidTr="004B1A6D">
        <w:tc>
          <w:tcPr>
            <w:tcW w:w="67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377A3B" w:rsidRPr="001A0DEA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 w:rsidRPr="001A0DEA">
              <w:rPr>
                <w:rFonts w:ascii="Times New Roman" w:hAnsi="Times New Roman"/>
              </w:rPr>
              <w:t>Качество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работы</w:t>
            </w:r>
          </w:p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выполненная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стандартам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требования</w:t>
            </w:r>
            <w:r>
              <w:rPr>
                <w:rFonts w:ascii="Times New Roman" w:hAnsi="Times New Roman"/>
              </w:rPr>
              <w:t>м</w:t>
            </w:r>
            <w:r w:rsidR="00EB25F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к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ее</w:t>
            </w:r>
            <w:r w:rsidR="00EB25F8">
              <w:rPr>
                <w:rFonts w:ascii="Times New Roman" w:hAnsi="Times New Roman"/>
              </w:rPr>
              <w:t xml:space="preserve"> </w:t>
            </w:r>
            <w:r w:rsidRPr="001A0DEA">
              <w:rPr>
                <w:rFonts w:ascii="Times New Roman" w:hAnsi="Times New Roman"/>
              </w:rPr>
              <w:t>выполнению.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77A3B" w:rsidRPr="00397440" w:rsidRDefault="007705F7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377A3B" w:rsidRPr="00397440" w:rsidRDefault="00377A3B" w:rsidP="004B1A6D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77A3B" w:rsidRDefault="00377A3B" w:rsidP="00377A3B">
      <w:pPr>
        <w:shd w:val="clear" w:color="auto" w:fill="FFFFFF"/>
        <w:suppressAutoHyphens/>
        <w:spacing w:before="120" w:after="12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20ECB" w:rsidRDefault="00220ECB" w:rsidP="00377A3B">
      <w:pPr>
        <w:widowControl w:val="0"/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377A3B" w:rsidRPr="004B1A6D" w:rsidRDefault="004B1A6D" w:rsidP="004B1A6D">
      <w:pPr>
        <w:pStyle w:val="11"/>
        <w:jc w:val="center"/>
      </w:pPr>
      <w:bookmarkStart w:id="31" w:name="_Toc193024508"/>
      <w:r w:rsidRPr="004B1A6D">
        <w:lastRenderedPageBreak/>
        <w:t>Приложение</w:t>
      </w:r>
      <w:proofErr w:type="gramStart"/>
      <w:r w:rsidR="00EB25F8">
        <w:t xml:space="preserve"> </w:t>
      </w:r>
      <w:r w:rsidRPr="004B1A6D">
        <w:t>Б</w:t>
      </w:r>
      <w:bookmarkEnd w:id="31"/>
      <w:proofErr w:type="gramEnd"/>
    </w:p>
    <w:p w:rsidR="004B1A6D" w:rsidRPr="004B1A6D" w:rsidRDefault="004B1A6D" w:rsidP="004B1A6D">
      <w:pPr>
        <w:pStyle w:val="11"/>
        <w:jc w:val="center"/>
      </w:pPr>
      <w:bookmarkStart w:id="32" w:name="_Toc193024509"/>
      <w:r w:rsidRPr="004B1A6D">
        <w:t>Анкета</w:t>
      </w:r>
      <w:r w:rsidR="00EB25F8">
        <w:t xml:space="preserve"> </w:t>
      </w:r>
      <w:r w:rsidRPr="004B1A6D">
        <w:t>«Адаптационный</w:t>
      </w:r>
      <w:r w:rsidR="00EB25F8">
        <w:t xml:space="preserve"> </w:t>
      </w:r>
      <w:r w:rsidRPr="004B1A6D">
        <w:t>период»</w:t>
      </w:r>
      <w:bookmarkEnd w:id="32"/>
    </w:p>
    <w:p w:rsidR="004B1A6D" w:rsidRPr="00E35284" w:rsidRDefault="004B1A6D" w:rsidP="004B1A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какие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периоды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Вам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наиболее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необходима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была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помощь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руководителя?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10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Две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7705F7" w:rsidRDefault="007705F7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A6D" w:rsidRPr="00E35284" w:rsidRDefault="004B1A6D" w:rsidP="004B1A6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B1A6D" w:rsidRPr="00E35284" w:rsidRDefault="004B1A6D" w:rsidP="004B1A6D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какой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период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Вам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была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нужна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помощь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коллег?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10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Две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7705F7" w:rsidRDefault="007705F7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A6D" w:rsidRPr="00E35284" w:rsidRDefault="004B1A6D" w:rsidP="004B1A6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B1A6D" w:rsidRPr="00E35284" w:rsidRDefault="004B1A6D" w:rsidP="004B1A6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какой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период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деятельности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Вы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почувствовали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себе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уверенность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работе?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10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Две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7705F7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F91990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A6D" w:rsidRPr="00E35284" w:rsidRDefault="004B1A6D" w:rsidP="004B1A6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B1A6D" w:rsidRPr="00E35284" w:rsidRDefault="004B1A6D" w:rsidP="004B1A6D">
      <w:pPr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какой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период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Вам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почувствовали,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что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вошли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коллектив?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Первая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10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Две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</w:tr>
      <w:tr w:rsidR="004B1A6D" w:rsidRPr="00E35284" w:rsidTr="004B1A6D"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7705F7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F91990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A6D" w:rsidRPr="00E35284" w:rsidRDefault="004B1A6D" w:rsidP="004B1A6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3433" w:rsidRPr="00493433" w:rsidRDefault="004B1A6D" w:rsidP="004B1A6D">
      <w:pPr>
        <w:numPr>
          <w:ilvl w:val="0"/>
          <w:numId w:val="18"/>
        </w:numPr>
        <w:tabs>
          <w:tab w:val="left" w:pos="993"/>
        </w:tabs>
        <w:spacing w:after="0"/>
        <w:ind w:left="0" w:right="-143" w:firstLine="709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какой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помощи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Вы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нуждались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B42B6">
        <w:rPr>
          <w:rFonts w:ascii="Times New Roman" w:hAnsi="Times New Roman"/>
          <w:sz w:val="24"/>
          <w:szCs w:val="24"/>
        </w:rPr>
        <w:t>первые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B42B6">
        <w:rPr>
          <w:rFonts w:ascii="Times New Roman" w:hAnsi="Times New Roman"/>
          <w:sz w:val="24"/>
          <w:szCs w:val="24"/>
        </w:rPr>
        <w:t>дни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B42B6">
        <w:rPr>
          <w:rFonts w:ascii="Times New Roman" w:hAnsi="Times New Roman"/>
          <w:sz w:val="24"/>
          <w:szCs w:val="24"/>
        </w:rPr>
        <w:t>работы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B42B6">
        <w:rPr>
          <w:rFonts w:ascii="Times New Roman" w:hAnsi="Times New Roman"/>
          <w:sz w:val="24"/>
          <w:szCs w:val="24"/>
        </w:rPr>
        <w:t>на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B42B6">
        <w:rPr>
          <w:rFonts w:ascii="Times New Roman" w:hAnsi="Times New Roman"/>
          <w:sz w:val="24"/>
          <w:szCs w:val="24"/>
        </w:rPr>
        <w:t>данном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B42B6">
        <w:rPr>
          <w:rFonts w:ascii="Times New Roman" w:hAnsi="Times New Roman"/>
          <w:sz w:val="24"/>
          <w:szCs w:val="24"/>
        </w:rPr>
        <w:t>предприятии?</w:t>
      </w:r>
      <w:r w:rsidR="00EB25F8">
        <w:rPr>
          <w:rFonts w:ascii="Times New Roman" w:hAnsi="Times New Roman"/>
          <w:sz w:val="24"/>
          <w:szCs w:val="24"/>
        </w:rPr>
        <w:t xml:space="preserve"> </w:t>
      </w:r>
    </w:p>
    <w:p w:rsidR="006916D2" w:rsidRPr="00B53367" w:rsidRDefault="00493433" w:rsidP="00B53367">
      <w:pPr>
        <w:numPr>
          <w:ilvl w:val="0"/>
          <w:numId w:val="34"/>
        </w:numPr>
        <w:tabs>
          <w:tab w:val="clear" w:pos="720"/>
          <w:tab w:val="num" w:pos="0"/>
          <w:tab w:val="left" w:pos="993"/>
        </w:tabs>
        <w:spacing w:after="0"/>
        <w:ind w:left="0" w:right="-143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B53367">
        <w:rPr>
          <w:rFonts w:ascii="Times New Roman" w:hAnsi="Times New Roman"/>
          <w:sz w:val="24"/>
          <w:szCs w:val="24"/>
          <w:u w:val="single"/>
        </w:rPr>
        <w:t>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53367">
        <w:rPr>
          <w:rFonts w:ascii="Times New Roman" w:hAnsi="Times New Roman"/>
          <w:sz w:val="24"/>
          <w:szCs w:val="24"/>
          <w:u w:val="single"/>
        </w:rPr>
        <w:t>чем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53367">
        <w:rPr>
          <w:rFonts w:ascii="Times New Roman" w:hAnsi="Times New Roman"/>
          <w:sz w:val="24"/>
          <w:szCs w:val="24"/>
          <w:u w:val="single"/>
        </w:rPr>
        <w:t>заключается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53367">
        <w:rPr>
          <w:rFonts w:ascii="Times New Roman" w:hAnsi="Times New Roman"/>
          <w:sz w:val="24"/>
          <w:szCs w:val="24"/>
          <w:u w:val="single"/>
        </w:rPr>
        <w:t>моя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53367">
        <w:rPr>
          <w:rFonts w:ascii="Times New Roman" w:hAnsi="Times New Roman"/>
          <w:sz w:val="24"/>
          <w:szCs w:val="24"/>
          <w:u w:val="single"/>
        </w:rPr>
        <w:t>работа,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информаци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порядке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работы,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месте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расположения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офисной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техники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особенност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работы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коллег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кто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является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непосредственным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начальником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вышестоящим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руководителем,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каковы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требования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к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продолжительности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рабочего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дня,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что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считается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поздним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ранним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уходом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с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работы,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каковы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53367" w:rsidRPr="00B53367">
        <w:rPr>
          <w:rFonts w:ascii="Times New Roman" w:hAnsi="Times New Roman"/>
          <w:sz w:val="24"/>
          <w:szCs w:val="24"/>
          <w:u w:val="single"/>
        </w:rPr>
        <w:t>обязанности</w:t>
      </w:r>
      <w:r w:rsidR="006916D2" w:rsidRPr="00B53367">
        <w:rPr>
          <w:rFonts w:ascii="Times New Roman" w:hAnsi="Times New Roman"/>
          <w:sz w:val="24"/>
          <w:szCs w:val="24"/>
          <w:u w:val="single"/>
        </w:rPr>
        <w:t>.</w:t>
      </w:r>
    </w:p>
    <w:p w:rsidR="004B1A6D" w:rsidRPr="00E35284" w:rsidRDefault="004B1A6D" w:rsidP="004B1A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A6D" w:rsidRPr="00E35284" w:rsidRDefault="004B1A6D" w:rsidP="004B1A6D">
      <w:pPr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Отметьте,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пожалуйста,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вариант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ответа,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выражающий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Ваше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мнение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каждому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просу: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4524"/>
        <w:gridCol w:w="1197"/>
        <w:gridCol w:w="1198"/>
        <w:gridCol w:w="1198"/>
        <w:gridCol w:w="1198"/>
      </w:tblGrid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Не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всем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Не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знаю</w:t>
            </w: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Считаю,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что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освоился: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-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в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B53367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-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в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коллективе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B53367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Считаю,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что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по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льзуюсь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уважением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ср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ди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коллег.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B53367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могу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свою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сам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стоятельно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B53367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справляюсь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порученными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заданиями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в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срок.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B53367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C67FF" w:rsidTr="004B1A6D">
        <w:trPr>
          <w:trHeight w:val="552"/>
        </w:trPr>
        <w:tc>
          <w:tcPr>
            <w:tcW w:w="27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5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Мне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поручается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4B1A6D" w:rsidRPr="00E35284" w:rsidRDefault="00B53367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pct"/>
            <w:shd w:val="clear" w:color="auto" w:fill="auto"/>
            <w:vAlign w:val="center"/>
          </w:tcPr>
          <w:p w:rsidR="004B1A6D" w:rsidRPr="00E35284" w:rsidRDefault="004B1A6D" w:rsidP="004934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A6D" w:rsidRPr="00E35284" w:rsidRDefault="004B1A6D" w:rsidP="004B1A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A6D" w:rsidRDefault="004B1A6D" w:rsidP="004B1A6D">
      <w:pPr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lastRenderedPageBreak/>
        <w:t>Опишите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кратко,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чему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Вы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научились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за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время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адаптационного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периода,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что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вход</w:t>
      </w:r>
      <w:r w:rsidRPr="00E35284">
        <w:rPr>
          <w:rFonts w:ascii="Times New Roman" w:hAnsi="Times New Roman"/>
          <w:sz w:val="24"/>
          <w:szCs w:val="24"/>
        </w:rPr>
        <w:t>и</w:t>
      </w:r>
      <w:r w:rsidRPr="00E35284">
        <w:rPr>
          <w:rFonts w:ascii="Times New Roman" w:hAnsi="Times New Roman"/>
          <w:sz w:val="24"/>
          <w:szCs w:val="24"/>
        </w:rPr>
        <w:t>ло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Ваши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обязанности</w:t>
      </w:r>
      <w:r w:rsidR="00EB25F8">
        <w:rPr>
          <w:rFonts w:ascii="Times New Roman" w:hAnsi="Times New Roman"/>
          <w:sz w:val="24"/>
          <w:szCs w:val="24"/>
        </w:rPr>
        <w:t xml:space="preserve"> </w:t>
      </w:r>
    </w:p>
    <w:p w:rsidR="00B53367" w:rsidRPr="00752B6A" w:rsidRDefault="00B53367" w:rsidP="00A6021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752B6A">
        <w:rPr>
          <w:rFonts w:ascii="Times New Roman" w:hAnsi="Times New Roman"/>
          <w:sz w:val="24"/>
          <w:szCs w:val="24"/>
          <w:u w:val="single"/>
        </w:rPr>
        <w:t>За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время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прохождения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практики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показал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высокий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уровень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теоретических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знаний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умение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применить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их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на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практике,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удачно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справлял</w:t>
      </w:r>
      <w:r w:rsidR="00320DA4">
        <w:rPr>
          <w:rFonts w:ascii="Times New Roman" w:hAnsi="Times New Roman"/>
          <w:sz w:val="24"/>
          <w:szCs w:val="24"/>
          <w:u w:val="single"/>
        </w:rPr>
        <w:t>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с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возложенными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обязанностями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</w:t>
      </w:r>
      <w:r w:rsidRPr="00752B6A">
        <w:rPr>
          <w:rFonts w:ascii="Times New Roman" w:hAnsi="Times New Roman"/>
          <w:sz w:val="24"/>
          <w:szCs w:val="24"/>
          <w:u w:val="single"/>
        </w:rPr>
        <w:t>т</w:t>
      </w:r>
      <w:r w:rsidRPr="00752B6A">
        <w:rPr>
          <w:rFonts w:ascii="Times New Roman" w:hAnsi="Times New Roman"/>
          <w:sz w:val="24"/>
          <w:szCs w:val="24"/>
          <w:u w:val="single"/>
        </w:rPr>
        <w:t>личил</w:t>
      </w:r>
      <w:r w:rsidR="00320DA4">
        <w:rPr>
          <w:rFonts w:ascii="Times New Roman" w:hAnsi="Times New Roman"/>
          <w:sz w:val="24"/>
          <w:szCs w:val="24"/>
          <w:u w:val="single"/>
        </w:rPr>
        <w:t>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как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добросовестный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исполнительный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работник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учетной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финансово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-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аналитич</w:t>
      </w:r>
      <w:r w:rsidRPr="00752B6A">
        <w:rPr>
          <w:rFonts w:ascii="Times New Roman" w:hAnsi="Times New Roman"/>
          <w:sz w:val="24"/>
          <w:szCs w:val="24"/>
          <w:u w:val="single"/>
        </w:rPr>
        <w:t>е</w:t>
      </w:r>
      <w:r w:rsidRPr="00752B6A">
        <w:rPr>
          <w:rFonts w:ascii="Times New Roman" w:hAnsi="Times New Roman"/>
          <w:sz w:val="24"/>
          <w:szCs w:val="24"/>
          <w:u w:val="single"/>
        </w:rPr>
        <w:t>ской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деятельности.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выполненная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работа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характеризуется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высоким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качеством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срочн</w:t>
      </w:r>
      <w:r w:rsidRPr="00752B6A">
        <w:rPr>
          <w:rFonts w:ascii="Times New Roman" w:hAnsi="Times New Roman"/>
          <w:sz w:val="24"/>
          <w:szCs w:val="24"/>
          <w:u w:val="single"/>
        </w:rPr>
        <w:t>о</w:t>
      </w:r>
      <w:r w:rsidRPr="00752B6A">
        <w:rPr>
          <w:rFonts w:ascii="Times New Roman" w:hAnsi="Times New Roman"/>
          <w:sz w:val="24"/>
          <w:szCs w:val="24"/>
          <w:u w:val="single"/>
        </w:rPr>
        <w:t>стью.</w:t>
      </w:r>
    </w:p>
    <w:p w:rsidR="00752B6A" w:rsidRPr="00752B6A" w:rsidRDefault="00752B6A" w:rsidP="00A6021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</w:t>
      </w:r>
      <w:r w:rsidRPr="00752B6A">
        <w:rPr>
          <w:rFonts w:ascii="Times New Roman" w:hAnsi="Times New Roman"/>
          <w:sz w:val="24"/>
          <w:szCs w:val="24"/>
          <w:u w:val="single"/>
        </w:rPr>
        <w:t>ринимал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активное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участие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ведении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документооборота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оформлении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форм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пе</w:t>
      </w:r>
      <w:r w:rsidRPr="00752B6A">
        <w:rPr>
          <w:rFonts w:ascii="Times New Roman" w:hAnsi="Times New Roman"/>
          <w:sz w:val="24"/>
          <w:szCs w:val="24"/>
          <w:u w:val="single"/>
        </w:rPr>
        <w:t>р</w:t>
      </w:r>
      <w:r w:rsidRPr="00752B6A">
        <w:rPr>
          <w:rFonts w:ascii="Times New Roman" w:hAnsi="Times New Roman"/>
          <w:sz w:val="24"/>
          <w:szCs w:val="24"/>
          <w:u w:val="single"/>
        </w:rPr>
        <w:t>вичных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учетных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документов.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Отмечено,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что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он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качественно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своевременно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выполнял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зад</w:t>
      </w:r>
      <w:r w:rsidRPr="00752B6A">
        <w:rPr>
          <w:rFonts w:ascii="Times New Roman" w:hAnsi="Times New Roman"/>
          <w:sz w:val="24"/>
          <w:szCs w:val="24"/>
          <w:u w:val="single"/>
        </w:rPr>
        <w:t>а</w:t>
      </w:r>
      <w:r w:rsidRPr="00752B6A">
        <w:rPr>
          <w:rFonts w:ascii="Times New Roman" w:hAnsi="Times New Roman"/>
          <w:sz w:val="24"/>
          <w:szCs w:val="24"/>
          <w:u w:val="single"/>
        </w:rPr>
        <w:t>ния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поручения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руководства.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Проявил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активный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интерес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к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изучению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72FC0">
        <w:rPr>
          <w:rFonts w:ascii="Times New Roman" w:hAnsi="Times New Roman"/>
          <w:sz w:val="24"/>
          <w:szCs w:val="24"/>
          <w:u w:val="single"/>
        </w:rPr>
        <w:t>специфики предпри</w:t>
      </w:r>
      <w:r w:rsidR="00972FC0">
        <w:rPr>
          <w:rFonts w:ascii="Times New Roman" w:hAnsi="Times New Roman"/>
          <w:sz w:val="24"/>
          <w:szCs w:val="24"/>
          <w:u w:val="single"/>
        </w:rPr>
        <w:t>я</w:t>
      </w:r>
      <w:r w:rsidR="00972FC0">
        <w:rPr>
          <w:rFonts w:ascii="Times New Roman" w:hAnsi="Times New Roman"/>
          <w:sz w:val="24"/>
          <w:szCs w:val="24"/>
          <w:u w:val="single"/>
        </w:rPr>
        <w:t>тия</w:t>
      </w:r>
      <w:r w:rsidRPr="00752B6A">
        <w:rPr>
          <w:rFonts w:ascii="Times New Roman" w:hAnsi="Times New Roman"/>
          <w:sz w:val="24"/>
          <w:szCs w:val="24"/>
          <w:u w:val="single"/>
        </w:rPr>
        <w:t>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охотно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наблюдал</w:t>
      </w:r>
      <w:r w:rsidR="00EF002E">
        <w:rPr>
          <w:rFonts w:ascii="Times New Roman" w:hAnsi="Times New Roman"/>
          <w:sz w:val="24"/>
          <w:szCs w:val="24"/>
          <w:u w:val="single"/>
        </w:rPr>
        <w:t>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за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работой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специалистов.</w:t>
      </w:r>
    </w:p>
    <w:p w:rsidR="00A60212" w:rsidRDefault="00A60212" w:rsidP="00752B6A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60212" w:rsidRPr="00A60212" w:rsidRDefault="004B1A6D" w:rsidP="00A60212">
      <w:pPr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5284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какой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мере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ниже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перечисленные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факторы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соответствуют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Вашей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работе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Вашим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E35284">
        <w:rPr>
          <w:rFonts w:ascii="Times New Roman" w:hAnsi="Times New Roman"/>
          <w:sz w:val="24"/>
          <w:szCs w:val="24"/>
        </w:rPr>
        <w:t>желаниям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4217"/>
        <w:gridCol w:w="1622"/>
        <w:gridCol w:w="1623"/>
        <w:gridCol w:w="1722"/>
      </w:tblGrid>
      <w:tr w:rsidR="004B1A6D" w:rsidRPr="00E35284" w:rsidTr="004B1A6D"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Факторы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В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полной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м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ре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В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некоторой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C67FF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Не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соответствуют</w:t>
            </w: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Обеспеченность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работой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в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период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прохождения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Ваших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занимаемой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должности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Разнообразие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характера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сп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собностям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склонностям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Возможность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квалифик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ции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(тренинги,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корпоративное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обуч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е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ние)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Информированность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о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делах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колле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к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тива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поддержка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практики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от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профильной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67FF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Взаимоотношения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с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коллегами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Режим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752B6A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A6D" w:rsidRPr="00E35284" w:rsidTr="004B1A6D">
        <w:trPr>
          <w:trHeight w:val="552"/>
        </w:trPr>
        <w:tc>
          <w:tcPr>
            <w:tcW w:w="3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7F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0" w:type="pct"/>
            <w:shd w:val="clear" w:color="auto" w:fill="auto"/>
            <w:vAlign w:val="center"/>
          </w:tcPr>
          <w:p w:rsidR="004B1A6D" w:rsidRPr="00E35284" w:rsidRDefault="004B1A6D" w:rsidP="004B1A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284">
              <w:rPr>
                <w:rFonts w:ascii="Times New Roman" w:hAnsi="Times New Roman"/>
                <w:sz w:val="24"/>
                <w:szCs w:val="24"/>
              </w:rPr>
              <w:t>Рабочее</w:t>
            </w:r>
            <w:r w:rsidR="00EB2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28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752B6A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3646E1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4B1A6D" w:rsidRPr="00E35284" w:rsidRDefault="004B1A6D" w:rsidP="00364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1A6D" w:rsidRDefault="004B1A6D" w:rsidP="004B1A6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A6D" w:rsidRDefault="004B1A6D" w:rsidP="00320DA4">
      <w:pPr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BCC">
        <w:rPr>
          <w:rFonts w:ascii="Times New Roman" w:hAnsi="Times New Roman"/>
          <w:sz w:val="24"/>
          <w:szCs w:val="24"/>
        </w:rPr>
        <w:t>Каков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механизм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регламентации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участия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сотрудников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в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общественно-значимых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мероприятиях</w:t>
      </w:r>
      <w:r w:rsidR="00EB25F8">
        <w:rPr>
          <w:rFonts w:ascii="Times New Roman" w:hAnsi="Times New Roman"/>
          <w:sz w:val="24"/>
          <w:szCs w:val="24"/>
        </w:rPr>
        <w:t xml:space="preserve"> </w:t>
      </w:r>
      <w:r w:rsidRPr="003B6BCC">
        <w:rPr>
          <w:rFonts w:ascii="Times New Roman" w:hAnsi="Times New Roman"/>
          <w:sz w:val="24"/>
          <w:szCs w:val="24"/>
        </w:rPr>
        <w:t>организации?</w:t>
      </w:r>
    </w:p>
    <w:p w:rsidR="004B1A6D" w:rsidRDefault="004B1A6D" w:rsidP="003646E1">
      <w:pPr>
        <w:widowControl w:val="0"/>
        <w:tabs>
          <w:tab w:val="left" w:pos="993"/>
        </w:tabs>
        <w:spacing w:after="0" w:line="240" w:lineRule="auto"/>
        <w:ind w:left="1066"/>
        <w:jc w:val="both"/>
        <w:rPr>
          <w:rFonts w:ascii="Times New Roman" w:hAnsi="Times New Roman"/>
          <w:sz w:val="24"/>
          <w:szCs w:val="24"/>
        </w:rPr>
      </w:pPr>
    </w:p>
    <w:p w:rsidR="00752B6A" w:rsidRPr="00752B6A" w:rsidRDefault="00752B6A" w:rsidP="00EB25F8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752B6A">
        <w:rPr>
          <w:rFonts w:ascii="Times New Roman" w:hAnsi="Times New Roman"/>
          <w:sz w:val="24"/>
          <w:szCs w:val="24"/>
          <w:u w:val="single"/>
        </w:rPr>
        <w:t>Благотворительные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программ</w:t>
      </w:r>
      <w:proofErr w:type="gramStart"/>
      <w:r w:rsidRPr="00752B6A">
        <w:rPr>
          <w:rFonts w:ascii="Times New Roman" w:hAnsi="Times New Roman"/>
          <w:sz w:val="24"/>
          <w:szCs w:val="24"/>
          <w:u w:val="single"/>
        </w:rPr>
        <w:t>ы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03189">
        <w:rPr>
          <w:rFonts w:ascii="Times New Roman" w:hAnsi="Times New Roman"/>
          <w:sz w:val="24"/>
          <w:szCs w:val="24"/>
          <w:u w:val="single"/>
        </w:rPr>
        <w:t>ООО</w:t>
      </w:r>
      <w:proofErr w:type="gramEnd"/>
      <w:r w:rsidR="00B03189">
        <w:rPr>
          <w:rFonts w:ascii="Times New Roman" w:hAnsi="Times New Roman"/>
          <w:sz w:val="24"/>
          <w:szCs w:val="24"/>
          <w:u w:val="single"/>
        </w:rPr>
        <w:t xml:space="preserve"> «</w:t>
      </w:r>
      <w:proofErr w:type="spellStart"/>
      <w:r w:rsidR="00B03189">
        <w:rPr>
          <w:rFonts w:ascii="Times New Roman" w:hAnsi="Times New Roman"/>
          <w:sz w:val="24"/>
          <w:szCs w:val="24"/>
          <w:u w:val="single"/>
        </w:rPr>
        <w:t>ЛюксАвто</w:t>
      </w:r>
      <w:proofErr w:type="spellEnd"/>
      <w:r w:rsidR="00B03189">
        <w:rPr>
          <w:rFonts w:ascii="Times New Roman" w:hAnsi="Times New Roman"/>
          <w:sz w:val="24"/>
          <w:szCs w:val="24"/>
          <w:u w:val="single"/>
        </w:rPr>
        <w:t>»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основаны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на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личном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вкладе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кажд</w:t>
      </w:r>
      <w:r w:rsidRPr="00752B6A">
        <w:rPr>
          <w:rFonts w:ascii="Times New Roman" w:hAnsi="Times New Roman"/>
          <w:sz w:val="24"/>
          <w:szCs w:val="24"/>
          <w:u w:val="single"/>
        </w:rPr>
        <w:t>о</w:t>
      </w:r>
      <w:r w:rsidRPr="00752B6A">
        <w:rPr>
          <w:rFonts w:ascii="Times New Roman" w:hAnsi="Times New Roman"/>
          <w:sz w:val="24"/>
          <w:szCs w:val="24"/>
          <w:u w:val="single"/>
        </w:rPr>
        <w:t>го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752B6A">
        <w:rPr>
          <w:rFonts w:ascii="Times New Roman" w:hAnsi="Times New Roman"/>
          <w:sz w:val="24"/>
          <w:szCs w:val="24"/>
          <w:u w:val="single"/>
        </w:rPr>
        <w:t>участника.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52B6A" w:rsidRPr="00D6398E" w:rsidRDefault="00B03189" w:rsidP="00EB25F8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ООО 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ЛюксАвто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решили,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что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наша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цель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не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только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делать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добрые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дела,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но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нра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в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ственно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воспитывать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сотрудников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через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участие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благотворительных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проектах,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поэтому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о</w:t>
      </w:r>
      <w:r w:rsidR="00EB25F8">
        <w:rPr>
          <w:rFonts w:ascii="Times New Roman" w:hAnsi="Times New Roman"/>
          <w:sz w:val="24"/>
          <w:szCs w:val="24"/>
          <w:u w:val="single"/>
        </w:rPr>
        <w:t>р</w:t>
      </w:r>
      <w:r w:rsidR="00EB25F8">
        <w:rPr>
          <w:rFonts w:ascii="Times New Roman" w:hAnsi="Times New Roman"/>
          <w:sz w:val="24"/>
          <w:szCs w:val="24"/>
          <w:u w:val="single"/>
        </w:rPr>
        <w:t>ганизовали группу волонтеров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.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Если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сначала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команде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было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всего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два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человека,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то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сейчас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штат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волонтеров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вошли все сотрудники</w:t>
      </w:r>
      <w:r w:rsidR="00752B6A" w:rsidRPr="00752B6A">
        <w:rPr>
          <w:rFonts w:ascii="Times New Roman" w:hAnsi="Times New Roman"/>
          <w:sz w:val="24"/>
          <w:szCs w:val="24"/>
          <w:u w:val="single"/>
        </w:rPr>
        <w:t>.</w:t>
      </w:r>
      <w:r w:rsidR="00EB25F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65205" w:rsidRPr="00D6398E" w:rsidRDefault="00765205" w:rsidP="00EB25F8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765205" w:rsidRPr="00765205" w:rsidRDefault="00765205" w:rsidP="00765205">
      <w:pPr>
        <w:pStyle w:val="a9"/>
        <w:widowControl w:val="0"/>
        <w:numPr>
          <w:ilvl w:val="0"/>
          <w:numId w:val="18"/>
        </w:numPr>
        <w:spacing w:after="240" w:line="240" w:lineRule="auto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bookmarkStart w:id="33" w:name="_Toc193024513"/>
      <w:r w:rsidRPr="00765205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Отчет по мероприятиям в период прохождения практики</w:t>
      </w:r>
      <w:bookmarkEnd w:id="33"/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357"/>
        <w:gridCol w:w="2421"/>
        <w:gridCol w:w="2252"/>
        <w:gridCol w:w="2131"/>
      </w:tblGrid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Цель, на решение которой направлено мероприятие</w:t>
            </w:r>
          </w:p>
        </w:tc>
        <w:tc>
          <w:tcPr>
            <w:tcW w:w="1172" w:type="pct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(ста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дарт), регламент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рующий  провед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(участие) орг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низацией </w:t>
            </w:r>
            <w:proofErr w:type="gramStart"/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ственно-значимых мероприятий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765205" w:rsidRPr="00765205" w:rsidTr="0055353F">
        <w:trPr>
          <w:trHeight w:val="582"/>
        </w:trPr>
        <w:tc>
          <w:tcPr>
            <w:tcW w:w="5000" w:type="pct"/>
            <w:gridSpan w:val="5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Адаптационные мероприятия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ко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лективом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</w:t>
            </w:r>
          </w:p>
        </w:tc>
        <w:tc>
          <w:tcPr>
            <w:tcW w:w="1172" w:type="pct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Согласование раб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о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чего</w:t>
            </w:r>
            <w:r w:rsidRPr="00765205">
              <w:rPr>
                <w:rFonts w:eastAsia="Calibri" w:cs="TimesNewRoman???????"/>
                <w:sz w:val="24"/>
                <w:szCs w:val="24"/>
                <w:lang w:eastAsia="en-US"/>
              </w:rPr>
              <w:t xml:space="preserve"> г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рафика  пра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к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тики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</w:t>
            </w:r>
          </w:p>
        </w:tc>
        <w:tc>
          <w:tcPr>
            <w:tcW w:w="1172" w:type="pct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Ознакомление с правилами</w:t>
            </w:r>
            <w:r w:rsidRPr="00765205">
              <w:rPr>
                <w:rFonts w:eastAsia="Calibri" w:cs="TimesNewRoman???????"/>
                <w:sz w:val="24"/>
                <w:szCs w:val="24"/>
                <w:lang w:eastAsia="en-US"/>
              </w:rPr>
              <w:t xml:space="preserve"> б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езопа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с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ности при выполн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е</w:t>
            </w:r>
            <w:r w:rsidRPr="00765205">
              <w:rPr>
                <w:rFonts w:ascii="TimesNewRoman???????" w:eastAsia="Calibri" w:hAnsi="TimesNewRoman???????" w:cs="TimesNewRoman???????"/>
                <w:sz w:val="24"/>
                <w:szCs w:val="24"/>
                <w:lang w:eastAsia="en-US"/>
              </w:rPr>
              <w:t>нии работ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Адаптация</w:t>
            </w:r>
          </w:p>
        </w:tc>
        <w:tc>
          <w:tcPr>
            <w:tcW w:w="1172" w:type="pct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Инструкция по охране труда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</w:p>
        </w:tc>
      </w:tr>
      <w:tr w:rsidR="00765205" w:rsidRPr="00765205" w:rsidTr="0055353F">
        <w:trPr>
          <w:trHeight w:val="582"/>
        </w:trPr>
        <w:tc>
          <w:tcPr>
            <w:tcW w:w="5000" w:type="pct"/>
            <w:gridSpan w:val="5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Общекультурного характера </w:t>
            </w:r>
          </w:p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(субботники, демонстрации, </w:t>
            </w:r>
            <w:proofErr w:type="spellStart"/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др.)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Демонстрации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конкурсах социальной напра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ленности</w:t>
            </w:r>
          </w:p>
        </w:tc>
        <w:tc>
          <w:tcPr>
            <w:tcW w:w="1172" w:type="pct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Инструкция по о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дельным видам д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ятельности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 опыт в участии подобных мероприятий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меропри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тиях учреждений культуры и спорта</w:t>
            </w:r>
          </w:p>
        </w:tc>
        <w:tc>
          <w:tcPr>
            <w:tcW w:w="1172" w:type="pct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Инструкция по о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дельным видам д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ятельности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 опыт в участии подобных мероприятий</w:t>
            </w:r>
          </w:p>
        </w:tc>
      </w:tr>
      <w:tr w:rsidR="00765205" w:rsidRPr="00765205" w:rsidTr="0055353F">
        <w:trPr>
          <w:trHeight w:val="582"/>
        </w:trPr>
        <w:tc>
          <w:tcPr>
            <w:tcW w:w="5000" w:type="pct"/>
            <w:gridSpan w:val="5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Мероприятия профессиональной направленности </w:t>
            </w:r>
          </w:p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(конференции, собрания труд</w:t>
            </w:r>
            <w:proofErr w:type="gramStart"/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proofErr w:type="gramEnd"/>
            <w:r w:rsidRPr="007652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оллектива и др.)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ознакомление с работой предпри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тия</w:t>
            </w:r>
          </w:p>
        </w:tc>
        <w:tc>
          <w:tcPr>
            <w:tcW w:w="1172" w:type="pct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Положение об о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ганизации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Получен опыт в участии подобных мероприятий</w:t>
            </w:r>
          </w:p>
        </w:tc>
      </w:tr>
      <w:tr w:rsidR="00765205" w:rsidRPr="00765205" w:rsidTr="0055353F">
        <w:trPr>
          <w:trHeight w:val="582"/>
        </w:trPr>
        <w:tc>
          <w:tcPr>
            <w:tcW w:w="232" w:type="pct"/>
            <w:shd w:val="clear" w:color="auto" w:fill="auto"/>
            <w:vAlign w:val="center"/>
          </w:tcPr>
          <w:p w:rsidR="00765205" w:rsidRPr="00765205" w:rsidRDefault="00765205" w:rsidP="00765205">
            <w:pPr>
              <w:numPr>
                <w:ilvl w:val="0"/>
                <w:numId w:val="40"/>
              </w:numPr>
              <w:tabs>
                <w:tab w:val="left" w:pos="7075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7" w:type="pct"/>
            <w:shd w:val="clear" w:color="auto" w:fill="auto"/>
            <w:vAlign w:val="center"/>
          </w:tcPr>
          <w:p w:rsidR="00765205" w:rsidRPr="00765205" w:rsidRDefault="00765205" w:rsidP="00765205">
            <w:pPr>
              <w:tabs>
                <w:tab w:val="left" w:pos="70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Трудовые собрания</w:t>
            </w:r>
          </w:p>
        </w:tc>
        <w:tc>
          <w:tcPr>
            <w:tcW w:w="1260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Общее ознакомление с работой организ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ции</w:t>
            </w:r>
          </w:p>
        </w:tc>
        <w:tc>
          <w:tcPr>
            <w:tcW w:w="1172" w:type="pct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Положение об о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ганизации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765205" w:rsidRPr="00765205" w:rsidRDefault="00765205" w:rsidP="007652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20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Получен опыт в участии подобных мероприятий</w:t>
            </w:r>
          </w:p>
        </w:tc>
      </w:tr>
    </w:tbl>
    <w:p w:rsidR="00765205" w:rsidRPr="00765205" w:rsidRDefault="00765205" w:rsidP="00765205">
      <w:pPr>
        <w:widowControl w:val="0"/>
        <w:tabs>
          <w:tab w:val="left" w:pos="1134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65205" w:rsidRPr="00765205" w:rsidRDefault="00765205" w:rsidP="00765205">
      <w:pPr>
        <w:widowControl w:val="0"/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65205" w:rsidRPr="00765205" w:rsidRDefault="00765205" w:rsidP="00765205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320DA4" w:rsidRDefault="00320DA4" w:rsidP="00EB25F8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AD1205" w:rsidRDefault="00AD1205" w:rsidP="003646E1">
      <w:pPr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D1205" w:rsidRPr="00AD1205" w:rsidRDefault="00AD1205" w:rsidP="00AD1205">
      <w:pPr>
        <w:pStyle w:val="11"/>
        <w:jc w:val="center"/>
      </w:pPr>
      <w:bookmarkStart w:id="34" w:name="_Toc193024510"/>
      <w:r w:rsidRPr="00AD1205">
        <w:lastRenderedPageBreak/>
        <w:t>Приложение</w:t>
      </w:r>
      <w:proofErr w:type="gramStart"/>
      <w:r w:rsidRPr="00AD1205">
        <w:t xml:space="preserve"> В</w:t>
      </w:r>
      <w:bookmarkEnd w:id="34"/>
      <w:proofErr w:type="gramEnd"/>
    </w:p>
    <w:p w:rsidR="00AD1205" w:rsidRPr="00AD1205" w:rsidRDefault="00AD1205" w:rsidP="00AD1205">
      <w:pPr>
        <w:pStyle w:val="11"/>
        <w:jc w:val="center"/>
      </w:pPr>
      <w:bookmarkStart w:id="35" w:name="_Toc193024511"/>
      <w:r w:rsidRPr="00AD1205">
        <w:t>Отзыв руководителя практики от профильной организации</w:t>
      </w:r>
      <w:bookmarkEnd w:id="35"/>
    </w:p>
    <w:p w:rsidR="00AD1205" w:rsidRPr="001007C8" w:rsidRDefault="00AD1205" w:rsidP="00AD1205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007C8">
        <w:rPr>
          <w:rFonts w:ascii="Times New Roman" w:eastAsiaTheme="minorHAnsi" w:hAnsi="Times New Roman"/>
          <w:sz w:val="24"/>
          <w:szCs w:val="24"/>
          <w:lang w:eastAsia="en-US"/>
        </w:rPr>
        <w:t>В какие периоды Вам наиболее необходима была помощь руководителя?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6935"/>
        <w:gridCol w:w="1336"/>
        <w:gridCol w:w="1056"/>
      </w:tblGrid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spacing w:after="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Освоился ли студент: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339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 xml:space="preserve"> - в работе;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319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 xml:space="preserve"> - в коллективе;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Заслужил ли он уважение среди коллег?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Поручается ли ему самостоятельная работа?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Справляется ли он с порученными заданиями в срок?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Проявляет ли интерес к порученной работе?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Конструктивно ли использует рабочее время?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Соблюдает ли этику общения?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Владеет ли средствами устной и письменной коммуникации на дост</w:t>
            </w:r>
            <w:r w:rsidRPr="001007C8">
              <w:rPr>
                <w:rFonts w:ascii="Times New Roman" w:eastAsiaTheme="minorHAnsi" w:hAnsi="Times New Roman"/>
                <w:lang w:eastAsia="en-US"/>
              </w:rPr>
              <w:t>а</w:t>
            </w:r>
            <w:r w:rsidRPr="001007C8">
              <w:rPr>
                <w:rFonts w:ascii="Times New Roman" w:eastAsiaTheme="minorHAnsi" w:hAnsi="Times New Roman"/>
                <w:lang w:eastAsia="en-US"/>
              </w:rPr>
              <w:t>точном уровне?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Направлена ли его работа на достижение личного успеха и обеспеч</w:t>
            </w:r>
            <w:r w:rsidRPr="001007C8">
              <w:rPr>
                <w:rFonts w:ascii="Times New Roman" w:eastAsiaTheme="minorHAnsi" w:hAnsi="Times New Roman"/>
                <w:lang w:eastAsia="en-US"/>
              </w:rPr>
              <w:t>е</w:t>
            </w:r>
            <w:r w:rsidRPr="001007C8">
              <w:rPr>
                <w:rFonts w:ascii="Times New Roman" w:eastAsiaTheme="minorHAnsi" w:hAnsi="Times New Roman"/>
                <w:lang w:eastAsia="en-US"/>
              </w:rPr>
              <w:t>ние качества работы?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Нарушает ли правила внутреннего распорядка?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Обеспечен ли он рабочим местом?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lang w:val="en-US" w:eastAsia="en-US"/>
              </w:rPr>
              <w:t>v</w:t>
            </w: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Соответствует ли его поведение ценностям, правилам и традициям организации?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582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numPr>
                <w:ilvl w:val="0"/>
                <w:numId w:val="37"/>
              </w:numPr>
              <w:tabs>
                <w:tab w:val="left" w:pos="7075"/>
              </w:tabs>
              <w:spacing w:after="0" w:line="259" w:lineRule="auto"/>
              <w:ind w:left="357" w:hanging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Оцените, в какой степени у Вашего подопечного выражены следу</w:t>
            </w:r>
            <w:r w:rsidRPr="001007C8">
              <w:rPr>
                <w:rFonts w:ascii="Times New Roman" w:eastAsiaTheme="minorHAnsi" w:hAnsi="Times New Roman"/>
                <w:lang w:eastAsia="en-US"/>
              </w:rPr>
              <w:t>ю</w:t>
            </w:r>
            <w:r w:rsidRPr="001007C8">
              <w:rPr>
                <w:rFonts w:ascii="Times New Roman" w:eastAsiaTheme="minorHAnsi" w:hAnsi="Times New Roman"/>
                <w:lang w:eastAsia="en-US"/>
              </w:rPr>
              <w:t>щие качества: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381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исполнительность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259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709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работоспособность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236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 xml:space="preserve">- </w:t>
            </w:r>
            <w:proofErr w:type="spellStart"/>
            <w:r w:rsidRPr="001007C8">
              <w:rPr>
                <w:rFonts w:ascii="Times New Roman" w:eastAsiaTheme="minorHAnsi" w:hAnsi="Times New Roman"/>
                <w:lang w:eastAsia="en-US"/>
              </w:rPr>
              <w:t>самоорганизованность</w:t>
            </w:r>
            <w:proofErr w:type="spellEnd"/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430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709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готовность к сотрудничеству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408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709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честность, порядочность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413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пунктуальность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419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надёжность: сознательность, аккуратность, точность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425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357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инициативность: наличие склонностей к самостоятельной работе с повышенной ответственностью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D1205" w:rsidRPr="001007C8" w:rsidTr="00765205">
        <w:trPr>
          <w:trHeight w:val="415"/>
        </w:trPr>
        <w:tc>
          <w:tcPr>
            <w:tcW w:w="527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ind w:left="709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rPr>
                <w:rFonts w:ascii="Times New Roman" w:eastAsiaTheme="minorHAnsi" w:hAnsi="Times New Roman"/>
                <w:lang w:eastAsia="en-US"/>
              </w:rPr>
            </w:pPr>
            <w:r w:rsidRPr="001007C8">
              <w:rPr>
                <w:rFonts w:ascii="Times New Roman" w:eastAsiaTheme="minorHAnsi" w:hAnsi="Times New Roman"/>
                <w:lang w:eastAsia="en-US"/>
              </w:rPr>
              <w:t>- коммуникабельность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b/>
                <w:lang w:val="en-US" w:eastAsia="en-US"/>
              </w:rPr>
            </w:pPr>
            <w:r w:rsidRPr="001007C8">
              <w:rPr>
                <w:rFonts w:ascii="Times New Roman" w:eastAsiaTheme="minorHAnsi" w:hAnsi="Times New Roman"/>
                <w:b/>
                <w:lang w:val="en-US" w:eastAsia="en-US"/>
              </w:rPr>
              <w:t>v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D1205" w:rsidRPr="001007C8" w:rsidRDefault="00AD1205" w:rsidP="00750076">
            <w:pPr>
              <w:tabs>
                <w:tab w:val="left" w:pos="7075"/>
              </w:tabs>
              <w:spacing w:after="0" w:line="259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B53761" w:rsidRDefault="00765205" w:rsidP="00765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D120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ООО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ЛюксАвто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»</w:t>
      </w:r>
      <w:r w:rsidRPr="00AD1205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г.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Спасск-Дальний</w:t>
      </w:r>
      <w:proofErr w:type="gramEnd"/>
      <w:r w:rsidRPr="009E45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Татарникова Е.В.</w:t>
      </w:r>
    </w:p>
    <w:sectPr w:rsidR="00B53761" w:rsidSect="00CB2CAB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13" w:rsidRDefault="007E0B13" w:rsidP="00580CA0">
      <w:pPr>
        <w:spacing w:after="0" w:line="240" w:lineRule="auto"/>
      </w:pPr>
      <w:r>
        <w:separator/>
      </w:r>
    </w:p>
  </w:endnote>
  <w:endnote w:type="continuationSeparator" w:id="0">
    <w:p w:rsidR="007E0B13" w:rsidRDefault="007E0B13" w:rsidP="0058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TimesNewRoman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13" w:rsidRDefault="007E0B13" w:rsidP="00580CA0">
      <w:pPr>
        <w:spacing w:after="0" w:line="240" w:lineRule="auto"/>
      </w:pPr>
      <w:r>
        <w:separator/>
      </w:r>
    </w:p>
  </w:footnote>
  <w:footnote w:type="continuationSeparator" w:id="0">
    <w:p w:rsidR="007E0B13" w:rsidRDefault="007E0B13" w:rsidP="0058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974567"/>
      <w:docPartObj>
        <w:docPartGallery w:val="Page Numbers (Top of Page)"/>
        <w:docPartUnique/>
      </w:docPartObj>
    </w:sdtPr>
    <w:sdtEndPr/>
    <w:sdtContent>
      <w:p w:rsidR="00B03189" w:rsidRDefault="00B03189" w:rsidP="00580CA0">
        <w:pPr>
          <w:pStyle w:val="a5"/>
          <w:widowControl w:val="0"/>
          <w:jc w:val="right"/>
        </w:pPr>
        <w:r w:rsidRPr="00580C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0C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0C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398E">
          <w:rPr>
            <w:rFonts w:ascii="Times New Roman" w:hAnsi="Times New Roman" w:cs="Times New Roman"/>
            <w:noProof/>
            <w:sz w:val="20"/>
            <w:szCs w:val="20"/>
          </w:rPr>
          <w:t>27</w:t>
        </w:r>
        <w:r w:rsidRPr="00580C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25A9"/>
    <w:multiLevelType w:val="multilevel"/>
    <w:tmpl w:val="F21A9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20458"/>
    <w:multiLevelType w:val="hybridMultilevel"/>
    <w:tmpl w:val="34FC0428"/>
    <w:lvl w:ilvl="0" w:tplc="D1EE1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4524AF"/>
    <w:multiLevelType w:val="hybridMultilevel"/>
    <w:tmpl w:val="EFA8C412"/>
    <w:lvl w:ilvl="0" w:tplc="D1EE1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9468E5"/>
    <w:multiLevelType w:val="hybridMultilevel"/>
    <w:tmpl w:val="57EE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709CD"/>
    <w:multiLevelType w:val="hybridMultilevel"/>
    <w:tmpl w:val="52B447D2"/>
    <w:lvl w:ilvl="0" w:tplc="427032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B7871F0"/>
    <w:multiLevelType w:val="hybridMultilevel"/>
    <w:tmpl w:val="75ACA6CC"/>
    <w:lvl w:ilvl="0" w:tplc="522A6930">
      <w:start w:val="1"/>
      <w:numFmt w:val="bullet"/>
      <w:pStyle w:val="20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A17DF0"/>
    <w:multiLevelType w:val="hybridMultilevel"/>
    <w:tmpl w:val="F2401F72"/>
    <w:lvl w:ilvl="0" w:tplc="EAB6D02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4428E0"/>
    <w:multiLevelType w:val="hybridMultilevel"/>
    <w:tmpl w:val="3F04D070"/>
    <w:lvl w:ilvl="0" w:tplc="D1EE1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07B5F"/>
    <w:multiLevelType w:val="hybridMultilevel"/>
    <w:tmpl w:val="8CFC1C6A"/>
    <w:lvl w:ilvl="0" w:tplc="42703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E1102"/>
    <w:multiLevelType w:val="multilevel"/>
    <w:tmpl w:val="5A70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867BF5"/>
    <w:multiLevelType w:val="hybridMultilevel"/>
    <w:tmpl w:val="A4EA0F3C"/>
    <w:lvl w:ilvl="0" w:tplc="7CC07118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9ED1626"/>
    <w:multiLevelType w:val="hybridMultilevel"/>
    <w:tmpl w:val="C5B2E8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C1476"/>
    <w:multiLevelType w:val="hybridMultilevel"/>
    <w:tmpl w:val="D87ED7AE"/>
    <w:lvl w:ilvl="0" w:tplc="D7243EDE">
      <w:start w:val="1"/>
      <w:numFmt w:val="bullet"/>
      <w:pStyle w:val="-Tex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001F26"/>
    <w:multiLevelType w:val="hybridMultilevel"/>
    <w:tmpl w:val="10F26C84"/>
    <w:lvl w:ilvl="0" w:tplc="A1E0A6D2">
      <w:start w:val="1"/>
      <w:numFmt w:val="decimal"/>
      <w:lvlText w:val="%1"/>
      <w:lvlJc w:val="left"/>
      <w:pPr>
        <w:ind w:left="142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23E2E57"/>
    <w:multiLevelType w:val="multilevel"/>
    <w:tmpl w:val="FD9879D0"/>
    <w:lvl w:ilvl="0">
      <w:numFmt w:val="bullet"/>
      <w:lvlText w:val="˗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>
    <w:nsid w:val="35885C8A"/>
    <w:multiLevelType w:val="hybridMultilevel"/>
    <w:tmpl w:val="CF22EFE8"/>
    <w:lvl w:ilvl="0" w:tplc="3ABEF370">
      <w:start w:val="1"/>
      <w:numFmt w:val="decimal"/>
      <w:pStyle w:val="1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60353CC"/>
    <w:multiLevelType w:val="multilevel"/>
    <w:tmpl w:val="DC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E4D9D"/>
    <w:multiLevelType w:val="multilevel"/>
    <w:tmpl w:val="6C46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400025"/>
    <w:multiLevelType w:val="hybridMultilevel"/>
    <w:tmpl w:val="67F46E9A"/>
    <w:lvl w:ilvl="0" w:tplc="395CD876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E63A9F"/>
    <w:multiLevelType w:val="hybridMultilevel"/>
    <w:tmpl w:val="3F04D070"/>
    <w:lvl w:ilvl="0" w:tplc="D1EE1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9382B"/>
    <w:multiLevelType w:val="hybridMultilevel"/>
    <w:tmpl w:val="34FC0428"/>
    <w:lvl w:ilvl="0" w:tplc="D1EE1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32A6123"/>
    <w:multiLevelType w:val="multilevel"/>
    <w:tmpl w:val="B320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8F10B24"/>
    <w:multiLevelType w:val="hybridMultilevel"/>
    <w:tmpl w:val="36B0478E"/>
    <w:lvl w:ilvl="0" w:tplc="7CC0711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574CF3"/>
    <w:multiLevelType w:val="multilevel"/>
    <w:tmpl w:val="ADF4F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9E4203"/>
    <w:multiLevelType w:val="multilevel"/>
    <w:tmpl w:val="7560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F0D6D3C"/>
    <w:multiLevelType w:val="hybridMultilevel"/>
    <w:tmpl w:val="EE084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943228"/>
    <w:multiLevelType w:val="hybridMultilevel"/>
    <w:tmpl w:val="B19A07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23328D0"/>
    <w:multiLevelType w:val="hybridMultilevel"/>
    <w:tmpl w:val="CF92B734"/>
    <w:lvl w:ilvl="0" w:tplc="EB28F272">
      <w:start w:val="1"/>
      <w:numFmt w:val="decimal"/>
      <w:pStyle w:val="10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7A5872"/>
    <w:multiLevelType w:val="multilevel"/>
    <w:tmpl w:val="8E86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E70262"/>
    <w:multiLevelType w:val="hybridMultilevel"/>
    <w:tmpl w:val="15722D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B2D65176">
      <w:start w:val="1"/>
      <w:numFmt w:val="decimal"/>
      <w:lvlText w:val="%2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7242D4"/>
    <w:multiLevelType w:val="hybridMultilevel"/>
    <w:tmpl w:val="E3D4E7A8"/>
    <w:lvl w:ilvl="0" w:tplc="421A2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112333D"/>
    <w:multiLevelType w:val="multilevel"/>
    <w:tmpl w:val="CF0E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691DB9"/>
    <w:multiLevelType w:val="hybridMultilevel"/>
    <w:tmpl w:val="CF602DA2"/>
    <w:lvl w:ilvl="0" w:tplc="421A2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6C7373F"/>
    <w:multiLevelType w:val="multilevel"/>
    <w:tmpl w:val="477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F017A"/>
    <w:multiLevelType w:val="multilevel"/>
    <w:tmpl w:val="C5166EB0"/>
    <w:lvl w:ilvl="0">
      <w:numFmt w:val="bullet"/>
      <w:lvlText w:val="˗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6">
    <w:nsid w:val="6BA55A3A"/>
    <w:multiLevelType w:val="multilevel"/>
    <w:tmpl w:val="4616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F76550E"/>
    <w:multiLevelType w:val="hybridMultilevel"/>
    <w:tmpl w:val="EFA8C412"/>
    <w:lvl w:ilvl="0" w:tplc="D1EE1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C814473"/>
    <w:multiLevelType w:val="hybridMultilevel"/>
    <w:tmpl w:val="823E1EB8"/>
    <w:lvl w:ilvl="0" w:tplc="6BBED1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42052"/>
    <w:multiLevelType w:val="multilevel"/>
    <w:tmpl w:val="F0245678"/>
    <w:lvl w:ilvl="0">
      <w:start w:val="1"/>
      <w:numFmt w:val="bullet"/>
      <w:pStyle w:val="a0"/>
      <w:lvlText w:val=""/>
      <w:lvlJc w:val="left"/>
      <w:pPr>
        <w:tabs>
          <w:tab w:val="num" w:pos="984"/>
        </w:tabs>
        <w:ind w:left="0" w:firstLine="624"/>
      </w:pPr>
      <w:rPr>
        <w:rFonts w:ascii="Wingdings" w:hAnsi="Wingdings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1211"/>
        </w:tabs>
        <w:ind w:left="720" w:firstLine="131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984"/>
        </w:tabs>
        <w:ind w:left="397" w:firstLine="227"/>
      </w:pPr>
      <w:rPr>
        <w:rFonts w:ascii="Times New Roman" w:hAnsi="Times New Roman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9"/>
  </w:num>
  <w:num w:numId="3">
    <w:abstractNumId w:val="5"/>
  </w:num>
  <w:num w:numId="4">
    <w:abstractNumId w:val="7"/>
  </w:num>
  <w:num w:numId="5">
    <w:abstractNumId w:val="28"/>
  </w:num>
  <w:num w:numId="6">
    <w:abstractNumId w:val="39"/>
  </w:num>
  <w:num w:numId="7">
    <w:abstractNumId w:val="13"/>
  </w:num>
  <w:num w:numId="8">
    <w:abstractNumId w:val="16"/>
  </w:num>
  <w:num w:numId="9">
    <w:abstractNumId w:val="38"/>
  </w:num>
  <w:num w:numId="10">
    <w:abstractNumId w:val="4"/>
  </w:num>
  <w:num w:numId="11">
    <w:abstractNumId w:val="9"/>
  </w:num>
  <w:num w:numId="12">
    <w:abstractNumId w:val="33"/>
  </w:num>
  <w:num w:numId="13">
    <w:abstractNumId w:val="31"/>
  </w:num>
  <w:num w:numId="14">
    <w:abstractNumId w:val="26"/>
  </w:num>
  <w:num w:numId="15">
    <w:abstractNumId w:val="20"/>
  </w:num>
  <w:num w:numId="16">
    <w:abstractNumId w:val="3"/>
  </w:num>
  <w:num w:numId="17">
    <w:abstractNumId w:val="8"/>
  </w:num>
  <w:num w:numId="18">
    <w:abstractNumId w:val="2"/>
  </w:num>
  <w:num w:numId="19">
    <w:abstractNumId w:val="37"/>
  </w:num>
  <w:num w:numId="20">
    <w:abstractNumId w:val="36"/>
  </w:num>
  <w:num w:numId="21">
    <w:abstractNumId w:val="25"/>
  </w:num>
  <w:num w:numId="22">
    <w:abstractNumId w:val="29"/>
  </w:num>
  <w:num w:numId="23">
    <w:abstractNumId w:val="17"/>
  </w:num>
  <w:num w:numId="24">
    <w:abstractNumId w:val="10"/>
  </w:num>
  <w:num w:numId="25">
    <w:abstractNumId w:val="32"/>
  </w:num>
  <w:num w:numId="26">
    <w:abstractNumId w:val="0"/>
  </w:num>
  <w:num w:numId="27">
    <w:abstractNumId w:val="34"/>
  </w:num>
  <w:num w:numId="28">
    <w:abstractNumId w:val="24"/>
  </w:num>
  <w:num w:numId="29">
    <w:abstractNumId w:val="15"/>
  </w:num>
  <w:num w:numId="30">
    <w:abstractNumId w:val="27"/>
  </w:num>
  <w:num w:numId="31">
    <w:abstractNumId w:val="30"/>
  </w:num>
  <w:num w:numId="32">
    <w:abstractNumId w:val="18"/>
  </w:num>
  <w:num w:numId="33">
    <w:abstractNumId w:val="35"/>
  </w:num>
  <w:num w:numId="34">
    <w:abstractNumId w:val="22"/>
  </w:num>
  <w:num w:numId="35">
    <w:abstractNumId w:val="6"/>
  </w:num>
  <w:num w:numId="36">
    <w:abstractNumId w:val="21"/>
  </w:num>
  <w:num w:numId="37">
    <w:abstractNumId w:val="1"/>
  </w:num>
  <w:num w:numId="38">
    <w:abstractNumId w:val="11"/>
  </w:num>
  <w:num w:numId="39">
    <w:abstractNumId w:val="23"/>
  </w:num>
  <w:num w:numId="4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A3"/>
    <w:rsid w:val="000125BB"/>
    <w:rsid w:val="000238B3"/>
    <w:rsid w:val="0004114D"/>
    <w:rsid w:val="00045390"/>
    <w:rsid w:val="00046A31"/>
    <w:rsid w:val="00083C09"/>
    <w:rsid w:val="000A0BDC"/>
    <w:rsid w:val="000B4C32"/>
    <w:rsid w:val="000D2DE8"/>
    <w:rsid w:val="000D7E2B"/>
    <w:rsid w:val="000F0EB4"/>
    <w:rsid w:val="001007C8"/>
    <w:rsid w:val="001038CC"/>
    <w:rsid w:val="00107796"/>
    <w:rsid w:val="0011248C"/>
    <w:rsid w:val="00112BE5"/>
    <w:rsid w:val="001202E3"/>
    <w:rsid w:val="00132ED1"/>
    <w:rsid w:val="00140C8E"/>
    <w:rsid w:val="00142F8F"/>
    <w:rsid w:val="00154609"/>
    <w:rsid w:val="00157F7C"/>
    <w:rsid w:val="00175903"/>
    <w:rsid w:val="00190D91"/>
    <w:rsid w:val="001974DF"/>
    <w:rsid w:val="001C3E1B"/>
    <w:rsid w:val="001F667B"/>
    <w:rsid w:val="00220047"/>
    <w:rsid w:val="00220ECB"/>
    <w:rsid w:val="00225180"/>
    <w:rsid w:val="002260C5"/>
    <w:rsid w:val="002424B8"/>
    <w:rsid w:val="00256726"/>
    <w:rsid w:val="00260888"/>
    <w:rsid w:val="00263344"/>
    <w:rsid w:val="002867AD"/>
    <w:rsid w:val="00291EF5"/>
    <w:rsid w:val="002A07BB"/>
    <w:rsid w:val="002A7A19"/>
    <w:rsid w:val="002B6D1E"/>
    <w:rsid w:val="002C6609"/>
    <w:rsid w:val="002D4E34"/>
    <w:rsid w:val="002D6B0F"/>
    <w:rsid w:val="002E1500"/>
    <w:rsid w:val="002E44DF"/>
    <w:rsid w:val="002E64AE"/>
    <w:rsid w:val="002E724B"/>
    <w:rsid w:val="00300183"/>
    <w:rsid w:val="00320DA4"/>
    <w:rsid w:val="00324DA2"/>
    <w:rsid w:val="00326EE1"/>
    <w:rsid w:val="00347E52"/>
    <w:rsid w:val="00362054"/>
    <w:rsid w:val="003646E1"/>
    <w:rsid w:val="00377A3B"/>
    <w:rsid w:val="00377A73"/>
    <w:rsid w:val="003E416D"/>
    <w:rsid w:val="00426ED4"/>
    <w:rsid w:val="00440A82"/>
    <w:rsid w:val="00456427"/>
    <w:rsid w:val="00483D2E"/>
    <w:rsid w:val="00493433"/>
    <w:rsid w:val="004A7040"/>
    <w:rsid w:val="004B1A6D"/>
    <w:rsid w:val="004C0DA6"/>
    <w:rsid w:val="004E3EDF"/>
    <w:rsid w:val="0051103B"/>
    <w:rsid w:val="005123C8"/>
    <w:rsid w:val="00580CA0"/>
    <w:rsid w:val="00584751"/>
    <w:rsid w:val="00616C73"/>
    <w:rsid w:val="00617F72"/>
    <w:rsid w:val="006355FD"/>
    <w:rsid w:val="006535B5"/>
    <w:rsid w:val="00654EB4"/>
    <w:rsid w:val="00684B21"/>
    <w:rsid w:val="006916D2"/>
    <w:rsid w:val="006A63A7"/>
    <w:rsid w:val="006C1C56"/>
    <w:rsid w:val="0070509C"/>
    <w:rsid w:val="0072621C"/>
    <w:rsid w:val="00750076"/>
    <w:rsid w:val="00752B6A"/>
    <w:rsid w:val="00765205"/>
    <w:rsid w:val="007705F7"/>
    <w:rsid w:val="00791751"/>
    <w:rsid w:val="00795CA3"/>
    <w:rsid w:val="007A1905"/>
    <w:rsid w:val="007C45FE"/>
    <w:rsid w:val="007E0B13"/>
    <w:rsid w:val="007F5F73"/>
    <w:rsid w:val="00802151"/>
    <w:rsid w:val="00826A2D"/>
    <w:rsid w:val="00826E4D"/>
    <w:rsid w:val="00833514"/>
    <w:rsid w:val="00834098"/>
    <w:rsid w:val="00834DCD"/>
    <w:rsid w:val="00851E61"/>
    <w:rsid w:val="00872135"/>
    <w:rsid w:val="008B2000"/>
    <w:rsid w:val="008D033E"/>
    <w:rsid w:val="008E13A2"/>
    <w:rsid w:val="00936BDD"/>
    <w:rsid w:val="009377FA"/>
    <w:rsid w:val="00941AC2"/>
    <w:rsid w:val="0094533B"/>
    <w:rsid w:val="00972FC0"/>
    <w:rsid w:val="00973B49"/>
    <w:rsid w:val="00974459"/>
    <w:rsid w:val="00991C6E"/>
    <w:rsid w:val="009E45D0"/>
    <w:rsid w:val="00A0657D"/>
    <w:rsid w:val="00A60212"/>
    <w:rsid w:val="00A70BBB"/>
    <w:rsid w:val="00AA0ACA"/>
    <w:rsid w:val="00AD1205"/>
    <w:rsid w:val="00AE7AE5"/>
    <w:rsid w:val="00AF5C36"/>
    <w:rsid w:val="00B03189"/>
    <w:rsid w:val="00B20C3D"/>
    <w:rsid w:val="00B53367"/>
    <w:rsid w:val="00B53761"/>
    <w:rsid w:val="00B650C4"/>
    <w:rsid w:val="00BB180B"/>
    <w:rsid w:val="00BD6B10"/>
    <w:rsid w:val="00BE35F0"/>
    <w:rsid w:val="00BE73E1"/>
    <w:rsid w:val="00C34DEE"/>
    <w:rsid w:val="00C70409"/>
    <w:rsid w:val="00CB2CAB"/>
    <w:rsid w:val="00CB3FDE"/>
    <w:rsid w:val="00CC5B80"/>
    <w:rsid w:val="00CE7589"/>
    <w:rsid w:val="00CF2B54"/>
    <w:rsid w:val="00CF3E48"/>
    <w:rsid w:val="00CF690F"/>
    <w:rsid w:val="00CF6B63"/>
    <w:rsid w:val="00D056D4"/>
    <w:rsid w:val="00D06307"/>
    <w:rsid w:val="00D13A3E"/>
    <w:rsid w:val="00D340EE"/>
    <w:rsid w:val="00D6398E"/>
    <w:rsid w:val="00D76485"/>
    <w:rsid w:val="00DB7EF5"/>
    <w:rsid w:val="00DE2286"/>
    <w:rsid w:val="00DE7485"/>
    <w:rsid w:val="00DF34B9"/>
    <w:rsid w:val="00E039F3"/>
    <w:rsid w:val="00E443A3"/>
    <w:rsid w:val="00E62A25"/>
    <w:rsid w:val="00E80F5F"/>
    <w:rsid w:val="00EB25F8"/>
    <w:rsid w:val="00EB4084"/>
    <w:rsid w:val="00EE06FE"/>
    <w:rsid w:val="00EF002E"/>
    <w:rsid w:val="00F16BA0"/>
    <w:rsid w:val="00F31080"/>
    <w:rsid w:val="00F43280"/>
    <w:rsid w:val="00F50BEC"/>
    <w:rsid w:val="00F57D57"/>
    <w:rsid w:val="00F750EE"/>
    <w:rsid w:val="00F75118"/>
    <w:rsid w:val="00F91990"/>
    <w:rsid w:val="00FA0306"/>
    <w:rsid w:val="00FA20A5"/>
    <w:rsid w:val="00FB1D63"/>
    <w:rsid w:val="00FC4DC8"/>
    <w:rsid w:val="00FE5B2E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List Bulle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1">
    <w:name w:val="heading 1"/>
    <w:basedOn w:val="a1"/>
    <w:next w:val="a1"/>
    <w:link w:val="12"/>
    <w:uiPriority w:val="9"/>
    <w:qFormat/>
    <w:rsid w:val="00AA0ACA"/>
    <w:pPr>
      <w:widowControl w:val="0"/>
      <w:spacing w:after="240" w:line="240" w:lineRule="auto"/>
      <w:ind w:firstLine="709"/>
      <w:jc w:val="both"/>
      <w:outlineLvl w:val="0"/>
    </w:pPr>
    <w:rPr>
      <w:rFonts w:ascii="Arial" w:eastAsiaTheme="majorEastAsia" w:hAnsi="Arial" w:cstheme="majorBidi"/>
      <w:bCs/>
      <w:color w:val="000000" w:themeColor="text1"/>
      <w:sz w:val="30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326EE1"/>
    <w:pPr>
      <w:widowControl w:val="0"/>
      <w:spacing w:before="240" w:after="120" w:line="240" w:lineRule="auto"/>
      <w:ind w:firstLine="709"/>
      <w:jc w:val="both"/>
      <w:outlineLvl w:val="1"/>
    </w:pPr>
    <w:rPr>
      <w:rFonts w:ascii="Arial" w:eastAsiaTheme="majorEastAsia" w:hAnsi="Arial" w:cstheme="majorBidi"/>
      <w:bCs/>
      <w:color w:val="000000" w:themeColor="tex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0F0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941A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qFormat/>
    <w:rsid w:val="00FB1D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6">
    <w:name w:val="heading 6"/>
    <w:basedOn w:val="a1"/>
    <w:next w:val="a1"/>
    <w:link w:val="60"/>
    <w:unhideWhenUsed/>
    <w:qFormat/>
    <w:rsid w:val="00326E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rsid w:val="00FB1D63"/>
    <w:pPr>
      <w:keepNext/>
      <w:spacing w:after="0" w:line="240" w:lineRule="auto"/>
      <w:ind w:left="432" w:right="34" w:hanging="432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FB1D6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9">
    <w:name w:val="heading 9"/>
    <w:basedOn w:val="a1"/>
    <w:next w:val="a1"/>
    <w:link w:val="90"/>
    <w:uiPriority w:val="9"/>
    <w:qFormat/>
    <w:rsid w:val="00FB1D63"/>
    <w:pPr>
      <w:spacing w:before="240" w:after="60" w:line="360" w:lineRule="auto"/>
      <w:ind w:firstLine="709"/>
      <w:jc w:val="both"/>
      <w:outlineLvl w:val="8"/>
    </w:pPr>
    <w:rPr>
      <w:rFonts w:ascii="Arial" w:eastAsia="Times New Roman" w:hAnsi="Arial" w:cs="Arial"/>
      <w:color w:val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580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580CA0"/>
  </w:style>
  <w:style w:type="paragraph" w:styleId="a7">
    <w:name w:val="footer"/>
    <w:basedOn w:val="a1"/>
    <w:link w:val="a8"/>
    <w:uiPriority w:val="99"/>
    <w:unhideWhenUsed/>
    <w:rsid w:val="00580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580CA0"/>
  </w:style>
  <w:style w:type="character" w:customStyle="1" w:styleId="12">
    <w:name w:val="Заголовок 1 Знак"/>
    <w:basedOn w:val="a2"/>
    <w:link w:val="11"/>
    <w:uiPriority w:val="9"/>
    <w:rsid w:val="00AA0ACA"/>
    <w:rPr>
      <w:rFonts w:ascii="Arial" w:eastAsiaTheme="majorEastAsia" w:hAnsi="Arial" w:cstheme="majorBidi"/>
      <w:bCs/>
      <w:color w:val="000000" w:themeColor="text1"/>
      <w:sz w:val="30"/>
      <w:szCs w:val="28"/>
    </w:rPr>
  </w:style>
  <w:style w:type="character" w:customStyle="1" w:styleId="20">
    <w:name w:val="Заголовок 2 Знак"/>
    <w:basedOn w:val="a2"/>
    <w:link w:val="2"/>
    <w:uiPriority w:val="9"/>
    <w:rsid w:val="00326EE1"/>
    <w:rPr>
      <w:rFonts w:ascii="Arial" w:eastAsiaTheme="majorEastAsia" w:hAnsi="Arial" w:cstheme="majorBidi"/>
      <w:bCs/>
      <w:color w:val="000000" w:themeColor="text1"/>
      <w:sz w:val="26"/>
      <w:szCs w:val="26"/>
    </w:rPr>
  </w:style>
  <w:style w:type="table" w:customStyle="1" w:styleId="13">
    <w:name w:val="Стиль таблицы1"/>
    <w:uiPriority w:val="99"/>
    <w:rsid w:val="00795CA3"/>
    <w:pPr>
      <w:spacing w:after="0" w:line="360" w:lineRule="auto"/>
    </w:pPr>
    <w:rPr>
      <w:rFonts w:ascii="Times New Roman" w:eastAsia="SimSu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a9">
    <w:name w:val="List Paragraph"/>
    <w:basedOn w:val="a1"/>
    <w:link w:val="aa"/>
    <w:uiPriority w:val="34"/>
    <w:qFormat/>
    <w:rsid w:val="00795CA3"/>
    <w:pPr>
      <w:ind w:left="720"/>
      <w:contextualSpacing/>
    </w:pPr>
  </w:style>
  <w:style w:type="paragraph" w:customStyle="1" w:styleId="ab">
    <w:name w:val="схема"/>
    <w:link w:val="ac"/>
    <w:autoRedefine/>
    <w:uiPriority w:val="99"/>
    <w:rsid w:val="00795CA3"/>
    <w:pPr>
      <w:spacing w:after="0" w:line="240" w:lineRule="auto"/>
      <w:jc w:val="center"/>
    </w:pPr>
    <w:rPr>
      <w:rFonts w:ascii="Times New Roman" w:eastAsia="SimSun" w:hAnsi="Times New Roman" w:cs="Times New Roman"/>
      <w:szCs w:val="24"/>
    </w:rPr>
  </w:style>
  <w:style w:type="character" w:customStyle="1" w:styleId="ac">
    <w:name w:val="схема Знак"/>
    <w:basedOn w:val="a2"/>
    <w:link w:val="ab"/>
    <w:uiPriority w:val="99"/>
    <w:locked/>
    <w:rsid w:val="00795CA3"/>
    <w:rPr>
      <w:rFonts w:ascii="Times New Roman" w:eastAsia="SimSun" w:hAnsi="Times New Roman" w:cs="Times New Roman"/>
      <w:szCs w:val="24"/>
    </w:rPr>
  </w:style>
  <w:style w:type="paragraph" w:styleId="14">
    <w:name w:val="toc 1"/>
    <w:basedOn w:val="a1"/>
    <w:next w:val="a1"/>
    <w:autoRedefine/>
    <w:uiPriority w:val="39"/>
    <w:unhideWhenUsed/>
    <w:qFormat/>
    <w:rsid w:val="002260C5"/>
    <w:pPr>
      <w:widowControl w:val="0"/>
      <w:tabs>
        <w:tab w:val="left" w:pos="284"/>
        <w:tab w:val="right" w:pos="9628"/>
      </w:tabs>
      <w:spacing w:after="0" w:line="360" w:lineRule="auto"/>
      <w:ind w:firstLine="284"/>
    </w:pPr>
    <w:rPr>
      <w:rFonts w:cstheme="minorHAnsi"/>
      <w:b/>
      <w:bCs/>
      <w:caps/>
      <w:sz w:val="20"/>
      <w:szCs w:val="20"/>
    </w:rPr>
  </w:style>
  <w:style w:type="character" w:styleId="ad">
    <w:name w:val="Hyperlink"/>
    <w:basedOn w:val="a2"/>
    <w:uiPriority w:val="99"/>
    <w:unhideWhenUsed/>
    <w:rsid w:val="00FC4DC8"/>
    <w:rPr>
      <w:color w:val="0000FF" w:themeColor="hyperlink"/>
      <w:u w:val="single"/>
    </w:rPr>
  </w:style>
  <w:style w:type="character" w:customStyle="1" w:styleId="30">
    <w:name w:val="Заголовок 3 Знак"/>
    <w:basedOn w:val="a2"/>
    <w:link w:val="3"/>
    <w:uiPriority w:val="9"/>
    <w:rsid w:val="000F0E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1"/>
    <w:next w:val="a1"/>
    <w:autoRedefine/>
    <w:uiPriority w:val="39"/>
    <w:unhideWhenUsed/>
    <w:rsid w:val="007C45FE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ae">
    <w:name w:val="Normal (Web)"/>
    <w:aliases w:val="Знак,Обычный (Web),Обычный (веб)2,Обычный (веб) Знак,Обычный (веб) Знак Знак Знак,Обычный (Web)1,Знак Знак Знак"/>
    <w:basedOn w:val="a1"/>
    <w:link w:val="15"/>
    <w:uiPriority w:val="99"/>
    <w:unhideWhenUsed/>
    <w:qFormat/>
    <w:rsid w:val="00142F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1"/>
    <w:link w:val="af0"/>
    <w:uiPriority w:val="99"/>
    <w:unhideWhenUsed/>
    <w:rsid w:val="00E6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E62A25"/>
    <w:rPr>
      <w:rFonts w:ascii="Tahoma" w:hAnsi="Tahoma" w:cs="Tahoma"/>
      <w:sz w:val="16"/>
      <w:szCs w:val="16"/>
    </w:rPr>
  </w:style>
  <w:style w:type="table" w:styleId="16">
    <w:name w:val="Table Grid 1"/>
    <w:basedOn w:val="a3"/>
    <w:uiPriority w:val="99"/>
    <w:unhideWhenUsed/>
    <w:rsid w:val="002E64A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3"/>
    <w:uiPriority w:val="39"/>
    <w:rsid w:val="002E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2"/>
    <w:link w:val="6"/>
    <w:rsid w:val="00326E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0">
    <w:name w:val="Заголовок 4 Знак"/>
    <w:basedOn w:val="a2"/>
    <w:link w:val="4"/>
    <w:uiPriority w:val="9"/>
    <w:rsid w:val="00941A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1">
    <w:name w:val="toc 3"/>
    <w:basedOn w:val="a1"/>
    <w:next w:val="a1"/>
    <w:autoRedefine/>
    <w:uiPriority w:val="39"/>
    <w:unhideWhenUsed/>
    <w:rsid w:val="00CF2B54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CF2B54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CF2B54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CF2B54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CF2B54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CF2B54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CF2B54"/>
    <w:pPr>
      <w:spacing w:after="0"/>
      <w:ind w:left="1760"/>
    </w:pPr>
    <w:rPr>
      <w:rFonts w:cstheme="minorHAnsi"/>
      <w:sz w:val="18"/>
      <w:szCs w:val="18"/>
    </w:rPr>
  </w:style>
  <w:style w:type="paragraph" w:customStyle="1" w:styleId="CharChar">
    <w:name w:val="Char Знак Знак Char"/>
    <w:basedOn w:val="a1"/>
    <w:autoRedefine/>
    <w:rsid w:val="00F3108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32">
    <w:name w:val="Body Text 3"/>
    <w:basedOn w:val="a1"/>
    <w:link w:val="33"/>
    <w:uiPriority w:val="99"/>
    <w:unhideWhenUsed/>
    <w:rsid w:val="00F3108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rsid w:val="00F31080"/>
    <w:rPr>
      <w:sz w:val="16"/>
      <w:szCs w:val="16"/>
    </w:rPr>
  </w:style>
  <w:style w:type="numbering" w:customStyle="1" w:styleId="17">
    <w:name w:val="Нет списка1"/>
    <w:next w:val="a4"/>
    <w:uiPriority w:val="99"/>
    <w:semiHidden/>
    <w:unhideWhenUsed/>
    <w:rsid w:val="00F31080"/>
  </w:style>
  <w:style w:type="paragraph" w:styleId="af2">
    <w:name w:val="Body Text"/>
    <w:basedOn w:val="a1"/>
    <w:link w:val="af3"/>
    <w:uiPriority w:val="99"/>
    <w:rsid w:val="00F31080"/>
    <w:pPr>
      <w:spacing w:after="0" w:line="360" w:lineRule="auto"/>
      <w:jc w:val="center"/>
    </w:pPr>
    <w:rPr>
      <w:rFonts w:ascii="Courier New" w:eastAsia="Times New Roman" w:hAnsi="Courier New" w:cs="Times New Roman"/>
      <w:b/>
      <w:i/>
      <w:sz w:val="28"/>
      <w:szCs w:val="20"/>
    </w:rPr>
  </w:style>
  <w:style w:type="character" w:customStyle="1" w:styleId="af3">
    <w:name w:val="Основной текст Знак"/>
    <w:basedOn w:val="a2"/>
    <w:link w:val="af2"/>
    <w:uiPriority w:val="99"/>
    <w:rsid w:val="00F31080"/>
    <w:rPr>
      <w:rFonts w:ascii="Courier New" w:eastAsia="Times New Roman" w:hAnsi="Courier New" w:cs="Times New Roman"/>
      <w:b/>
      <w:i/>
      <w:sz w:val="28"/>
      <w:szCs w:val="20"/>
    </w:rPr>
  </w:style>
  <w:style w:type="character" w:styleId="af4">
    <w:name w:val="page number"/>
    <w:basedOn w:val="a2"/>
    <w:rsid w:val="00F31080"/>
  </w:style>
  <w:style w:type="character" w:customStyle="1" w:styleId="50">
    <w:name w:val="Заголовок 5 Знак"/>
    <w:basedOn w:val="a2"/>
    <w:link w:val="5"/>
    <w:rsid w:val="00FB1D63"/>
    <w:rPr>
      <w:rFonts w:ascii="Times New Roman" w:eastAsia="Times New Roman" w:hAnsi="Times New Roman" w:cs="Times New Roman"/>
      <w:i/>
      <w:iCs/>
      <w:sz w:val="36"/>
      <w:szCs w:val="36"/>
    </w:rPr>
  </w:style>
  <w:style w:type="character" w:customStyle="1" w:styleId="70">
    <w:name w:val="Заголовок 7 Знак"/>
    <w:basedOn w:val="a2"/>
    <w:link w:val="7"/>
    <w:uiPriority w:val="9"/>
    <w:rsid w:val="00FB1D6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rsid w:val="00FB1D63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90">
    <w:name w:val="Заголовок 9 Знак"/>
    <w:basedOn w:val="a2"/>
    <w:link w:val="9"/>
    <w:uiPriority w:val="9"/>
    <w:rsid w:val="00FB1D63"/>
    <w:rPr>
      <w:rFonts w:ascii="Arial" w:eastAsia="Times New Roman" w:hAnsi="Arial" w:cs="Arial"/>
      <w:color w:val="000000"/>
    </w:rPr>
  </w:style>
  <w:style w:type="table" w:customStyle="1" w:styleId="22">
    <w:name w:val="Сетка таблицы2"/>
    <w:basedOn w:val="a3"/>
    <w:uiPriority w:val="59"/>
    <w:rsid w:val="00FB1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otnote reference"/>
    <w:basedOn w:val="a2"/>
    <w:uiPriority w:val="99"/>
    <w:semiHidden/>
    <w:rsid w:val="00FB1D63"/>
    <w:rPr>
      <w:rFonts w:cs="Times New Roman"/>
      <w:vertAlign w:val="superscript"/>
    </w:rPr>
  </w:style>
  <w:style w:type="paragraph" w:styleId="af6">
    <w:name w:val="Body Text Indent"/>
    <w:aliases w:val="Основной текст с отступом Знак Знак Знак,Основной текст с отступом Знак Знак Знак Знак Знак,Основной текст с отступом Знак Знак,Основной текст с отступом Знак Знак Знак Знак Знак Знак Знак"/>
    <w:basedOn w:val="a1"/>
    <w:link w:val="af7"/>
    <w:uiPriority w:val="99"/>
    <w:unhideWhenUsed/>
    <w:rsid w:val="00FB1D63"/>
    <w:pPr>
      <w:spacing w:after="120"/>
      <w:ind w:left="283"/>
    </w:pPr>
  </w:style>
  <w:style w:type="character" w:customStyle="1" w:styleId="af7">
    <w:name w:val="Основной текст с отступом Знак"/>
    <w:aliases w:val="Основной текст с отступом Знак Знак Знак Знак,Основной текст с отступом Знак Знак Знак Знак Знак Знак,Основной текст с отступом Знак Знак Знак1,Основной текст с отступом Знак Знак Знак Знак Знак Знак Знак Знак"/>
    <w:basedOn w:val="a2"/>
    <w:link w:val="af6"/>
    <w:uiPriority w:val="99"/>
    <w:rsid w:val="00FB1D63"/>
  </w:style>
  <w:style w:type="character" w:customStyle="1" w:styleId="apple-converted-space">
    <w:name w:val="apple-converted-space"/>
    <w:basedOn w:val="a2"/>
    <w:rsid w:val="00FB1D63"/>
  </w:style>
  <w:style w:type="paragraph" w:styleId="af8">
    <w:name w:val="footnote text"/>
    <w:basedOn w:val="a1"/>
    <w:link w:val="af9"/>
    <w:autoRedefine/>
    <w:semiHidden/>
    <w:rsid w:val="00FB1D6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2"/>
    <w:link w:val="af8"/>
    <w:semiHidden/>
    <w:rsid w:val="00FB1D63"/>
    <w:rPr>
      <w:rFonts w:ascii="Times New Roman" w:eastAsia="Times New Roman" w:hAnsi="Times New Roman" w:cs="Times New Roman"/>
      <w:sz w:val="20"/>
      <w:szCs w:val="20"/>
    </w:rPr>
  </w:style>
  <w:style w:type="numbering" w:customStyle="1" w:styleId="110">
    <w:name w:val="Нет списка11"/>
    <w:next w:val="a4"/>
    <w:uiPriority w:val="99"/>
    <w:semiHidden/>
    <w:rsid w:val="00FB1D63"/>
  </w:style>
  <w:style w:type="paragraph" w:styleId="23">
    <w:name w:val="Body Text Indent 2"/>
    <w:basedOn w:val="a1"/>
    <w:link w:val="24"/>
    <w:uiPriority w:val="99"/>
    <w:rsid w:val="00FB1D63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FB1D63"/>
    <w:rPr>
      <w:rFonts w:ascii="Arial" w:eastAsia="Times New Roman" w:hAnsi="Arial" w:cs="Arial"/>
      <w:sz w:val="28"/>
      <w:szCs w:val="28"/>
    </w:rPr>
  </w:style>
  <w:style w:type="paragraph" w:customStyle="1" w:styleId="xl55">
    <w:name w:val="xl55"/>
    <w:basedOn w:val="a1"/>
    <w:rsid w:val="00FB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18">
    <w:name w:val="заголовок 1"/>
    <w:basedOn w:val="a1"/>
    <w:next w:val="a1"/>
    <w:rsid w:val="00FB1D63"/>
    <w:pPr>
      <w:keepNext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34">
    <w:name w:val="Body Text Indent 3"/>
    <w:basedOn w:val="a1"/>
    <w:link w:val="35"/>
    <w:uiPriority w:val="99"/>
    <w:rsid w:val="00FB1D63"/>
    <w:pPr>
      <w:spacing w:after="0" w:line="480" w:lineRule="auto"/>
      <w:ind w:firstLine="567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35">
    <w:name w:val="Основной текст с отступом 3 Знак"/>
    <w:basedOn w:val="a2"/>
    <w:link w:val="34"/>
    <w:uiPriority w:val="99"/>
    <w:rsid w:val="00FB1D63"/>
    <w:rPr>
      <w:rFonts w:ascii="Arial" w:eastAsia="Times New Roman" w:hAnsi="Arial" w:cs="Arial"/>
      <w:sz w:val="24"/>
      <w:szCs w:val="24"/>
      <w:lang w:val="en-US"/>
    </w:rPr>
  </w:style>
  <w:style w:type="paragraph" w:styleId="afa">
    <w:name w:val="Plain Text"/>
    <w:basedOn w:val="a1"/>
    <w:link w:val="afb"/>
    <w:rsid w:val="00FB1D6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FB1D63"/>
    <w:rPr>
      <w:rFonts w:ascii="Courier New" w:eastAsia="Times New Roman" w:hAnsi="Courier New" w:cs="Courier New"/>
      <w:sz w:val="20"/>
      <w:szCs w:val="20"/>
    </w:rPr>
  </w:style>
  <w:style w:type="paragraph" w:styleId="afc">
    <w:name w:val="Title"/>
    <w:basedOn w:val="a1"/>
    <w:link w:val="afd"/>
    <w:qFormat/>
    <w:rsid w:val="00FB1D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Название Знак"/>
    <w:basedOn w:val="a2"/>
    <w:link w:val="afc"/>
    <w:rsid w:val="00FB1D63"/>
    <w:rPr>
      <w:rFonts w:ascii="Times New Roman" w:eastAsia="Times New Roman" w:hAnsi="Times New Roman" w:cs="Times New Roman"/>
      <w:sz w:val="28"/>
      <w:szCs w:val="28"/>
    </w:rPr>
  </w:style>
  <w:style w:type="paragraph" w:styleId="afe">
    <w:name w:val="Subtitle"/>
    <w:basedOn w:val="a1"/>
    <w:link w:val="aff"/>
    <w:qFormat/>
    <w:rsid w:val="00FB1D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">
    <w:name w:val="Подзаголовок Знак"/>
    <w:basedOn w:val="a2"/>
    <w:link w:val="afe"/>
    <w:rsid w:val="00FB1D63"/>
    <w:rPr>
      <w:rFonts w:ascii="Times New Roman" w:eastAsia="Times New Roman" w:hAnsi="Times New Roman" w:cs="Times New Roman"/>
      <w:sz w:val="28"/>
      <w:szCs w:val="28"/>
    </w:rPr>
  </w:style>
  <w:style w:type="paragraph" w:styleId="aff0">
    <w:name w:val="annotation text"/>
    <w:basedOn w:val="a1"/>
    <w:link w:val="aff1"/>
    <w:semiHidden/>
    <w:rsid w:val="00FB1D63"/>
    <w:pPr>
      <w:spacing w:after="0" w:line="240" w:lineRule="auto"/>
      <w:jc w:val="both"/>
    </w:pPr>
    <w:rPr>
      <w:rFonts w:ascii="Journal" w:eastAsia="Times New Roman" w:hAnsi="Journal" w:cs="Journal"/>
      <w:sz w:val="24"/>
      <w:szCs w:val="24"/>
      <w:lang w:val="uk-UA"/>
    </w:rPr>
  </w:style>
  <w:style w:type="character" w:customStyle="1" w:styleId="aff1">
    <w:name w:val="Текст примечания Знак"/>
    <w:basedOn w:val="a2"/>
    <w:link w:val="aff0"/>
    <w:semiHidden/>
    <w:rsid w:val="00FB1D63"/>
    <w:rPr>
      <w:rFonts w:ascii="Journal" w:eastAsia="Times New Roman" w:hAnsi="Journal" w:cs="Journal"/>
      <w:sz w:val="24"/>
      <w:szCs w:val="24"/>
      <w:lang w:val="uk-UA"/>
    </w:rPr>
  </w:style>
  <w:style w:type="paragraph" w:styleId="aff2">
    <w:name w:val="Block Text"/>
    <w:basedOn w:val="a1"/>
    <w:rsid w:val="00FB1D63"/>
    <w:pPr>
      <w:widowControl w:val="0"/>
      <w:spacing w:after="0" w:line="240" w:lineRule="auto"/>
      <w:ind w:left="216" w:right="-7" w:firstLine="288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DefinitionList">
    <w:name w:val="Definition List"/>
    <w:basedOn w:val="a1"/>
    <w:next w:val="a1"/>
    <w:rsid w:val="00FB1D63"/>
    <w:pPr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???????"/>
    <w:rsid w:val="00F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4">
    <w:name w:val="???????? ?????"/>
    <w:basedOn w:val="aff3"/>
    <w:rsid w:val="00FB1D63"/>
    <w:pPr>
      <w:spacing w:line="360" w:lineRule="auto"/>
      <w:jc w:val="both"/>
    </w:pPr>
    <w:rPr>
      <w:sz w:val="24"/>
      <w:szCs w:val="24"/>
    </w:rPr>
  </w:style>
  <w:style w:type="paragraph" w:customStyle="1" w:styleId="25">
    <w:name w:val="???????? ????? ? ???????? 2"/>
    <w:basedOn w:val="aff3"/>
    <w:rsid w:val="00FB1D63"/>
    <w:pPr>
      <w:spacing w:line="360" w:lineRule="auto"/>
      <w:ind w:firstLine="720"/>
      <w:jc w:val="both"/>
    </w:pPr>
    <w:rPr>
      <w:sz w:val="24"/>
      <w:szCs w:val="24"/>
    </w:rPr>
  </w:style>
  <w:style w:type="paragraph" w:customStyle="1" w:styleId="26">
    <w:name w:val="???????? ????? 2"/>
    <w:basedOn w:val="aff3"/>
    <w:rsid w:val="00FB1D63"/>
    <w:pPr>
      <w:spacing w:line="360" w:lineRule="auto"/>
      <w:jc w:val="both"/>
    </w:pPr>
    <w:rPr>
      <w:b/>
      <w:bCs/>
      <w:sz w:val="24"/>
      <w:szCs w:val="24"/>
    </w:rPr>
  </w:style>
  <w:style w:type="character" w:styleId="aff5">
    <w:name w:val="endnote reference"/>
    <w:basedOn w:val="a2"/>
    <w:uiPriority w:val="99"/>
    <w:semiHidden/>
    <w:rsid w:val="00FB1D63"/>
    <w:rPr>
      <w:rFonts w:cs="Times New Roman"/>
      <w:vertAlign w:val="superscript"/>
    </w:rPr>
  </w:style>
  <w:style w:type="paragraph" w:customStyle="1" w:styleId="a">
    <w:name w:val="лит"/>
    <w:autoRedefine/>
    <w:uiPriority w:val="99"/>
    <w:rsid w:val="00FB1D63"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6">
    <w:name w:val="лит+нумерация"/>
    <w:basedOn w:val="a1"/>
    <w:next w:val="a1"/>
    <w:autoRedefine/>
    <w:uiPriority w:val="99"/>
    <w:rsid w:val="00FB1D63"/>
    <w:pPr>
      <w:spacing w:after="0" w:line="360" w:lineRule="auto"/>
      <w:jc w:val="both"/>
    </w:pPr>
    <w:rPr>
      <w:rFonts w:ascii="Times New Roman" w:eastAsia="Times New Roman" w:hAnsi="Times New Roman" w:cs="Times New Roman"/>
      <w:iCs/>
      <w:color w:val="000000"/>
      <w:sz w:val="28"/>
      <w:szCs w:val="28"/>
    </w:rPr>
  </w:style>
  <w:style w:type="paragraph" w:customStyle="1" w:styleId="aff7">
    <w:name w:val="литера"/>
    <w:uiPriority w:val="99"/>
    <w:rsid w:val="00FB1D63"/>
    <w:pPr>
      <w:spacing w:after="0" w:line="360" w:lineRule="auto"/>
      <w:jc w:val="both"/>
    </w:pPr>
    <w:rPr>
      <w:rFonts w:ascii="??????????" w:eastAsia="Times New Roman" w:hAnsi="??????????" w:cs="Times New Roman"/>
      <w:sz w:val="28"/>
      <w:szCs w:val="28"/>
    </w:rPr>
  </w:style>
  <w:style w:type="paragraph" w:styleId="aff8">
    <w:name w:val="caption"/>
    <w:basedOn w:val="a1"/>
    <w:next w:val="a1"/>
    <w:qFormat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9">
    <w:name w:val="номер страницы"/>
    <w:basedOn w:val="a2"/>
    <w:uiPriority w:val="99"/>
    <w:rsid w:val="00FB1D63"/>
    <w:rPr>
      <w:rFonts w:cs="Times New Roman"/>
      <w:sz w:val="28"/>
      <w:szCs w:val="28"/>
    </w:rPr>
  </w:style>
  <w:style w:type="paragraph" w:customStyle="1" w:styleId="affa">
    <w:name w:val="Обычный +"/>
    <w:basedOn w:val="a1"/>
    <w:autoRedefine/>
    <w:uiPriority w:val="99"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ffb">
    <w:name w:val="размещено"/>
    <w:basedOn w:val="a1"/>
    <w:autoRedefine/>
    <w:uiPriority w:val="99"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8"/>
      <w:szCs w:val="28"/>
    </w:rPr>
  </w:style>
  <w:style w:type="paragraph" w:customStyle="1" w:styleId="affc">
    <w:name w:val="содержание"/>
    <w:uiPriority w:val="99"/>
    <w:rsid w:val="00FB1D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</w:rPr>
  </w:style>
  <w:style w:type="paragraph" w:customStyle="1" w:styleId="10">
    <w:name w:val="Стиль лит.1 + Слева:  0 см"/>
    <w:basedOn w:val="a1"/>
    <w:uiPriority w:val="99"/>
    <w:rsid w:val="00FB1D63"/>
    <w:pPr>
      <w:numPr>
        <w:numId w:val="5"/>
      </w:numPr>
      <w:spacing w:after="0" w:line="360" w:lineRule="auto"/>
      <w:jc w:val="both"/>
    </w:pPr>
    <w:rPr>
      <w:rFonts w:ascii="Times New Roman" w:eastAsia="Times New Roman" w:hAnsi="Times New Roman" w:cs="Times New Roman"/>
      <w:iCs/>
      <w:color w:val="000000"/>
      <w:sz w:val="28"/>
      <w:szCs w:val="20"/>
    </w:rPr>
  </w:style>
  <w:style w:type="paragraph" w:customStyle="1" w:styleId="100">
    <w:name w:val="Стиль Оглавление 1 + Первая строка:  0 см"/>
    <w:basedOn w:val="a1"/>
    <w:autoRedefine/>
    <w:uiPriority w:val="99"/>
    <w:rsid w:val="00FB1D63"/>
    <w:pPr>
      <w:tabs>
        <w:tab w:val="right" w:leader="dot" w:pos="140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101">
    <w:name w:val="Стиль Оглавление 1 + Первая строка:  0 см1"/>
    <w:basedOn w:val="a1"/>
    <w:autoRedefine/>
    <w:uiPriority w:val="99"/>
    <w:rsid w:val="00FB1D63"/>
    <w:pPr>
      <w:tabs>
        <w:tab w:val="right" w:leader="dot" w:pos="140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200">
    <w:name w:val="Стиль Оглавление 2 + Слева:  0 см Первая строка:  0 см"/>
    <w:basedOn w:val="21"/>
    <w:autoRedefine/>
    <w:uiPriority w:val="99"/>
    <w:rsid w:val="00FB1D63"/>
    <w:pPr>
      <w:numPr>
        <w:numId w:val="3"/>
      </w:numPr>
      <w:tabs>
        <w:tab w:val="left" w:leader="dot" w:pos="3500"/>
      </w:tabs>
      <w:spacing w:line="360" w:lineRule="auto"/>
      <w:ind w:left="0" w:firstLine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31250">
    <w:name w:val="Стиль Оглавление 3 + Слева:  125 см Первая строка:  0 см"/>
    <w:basedOn w:val="a1"/>
    <w:autoRedefine/>
    <w:uiPriority w:val="99"/>
    <w:rsid w:val="00FB1D63"/>
    <w:pPr>
      <w:spacing w:after="0" w:line="360" w:lineRule="auto"/>
      <w:ind w:firstLine="709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affd">
    <w:name w:val="ТАБЛИЦА"/>
    <w:next w:val="a1"/>
    <w:autoRedefine/>
    <w:uiPriority w:val="99"/>
    <w:rsid w:val="00FB1D63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e">
    <w:name w:val="endnote text"/>
    <w:basedOn w:val="a1"/>
    <w:link w:val="afff"/>
    <w:autoRedefine/>
    <w:uiPriority w:val="99"/>
    <w:semiHidden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">
    <w:name w:val="Текст концевой сноски Знак"/>
    <w:basedOn w:val="a2"/>
    <w:link w:val="affe"/>
    <w:uiPriority w:val="99"/>
    <w:semiHidden/>
    <w:rsid w:val="00FB1D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f0">
    <w:name w:val="титут"/>
    <w:autoRedefine/>
    <w:uiPriority w:val="99"/>
    <w:rsid w:val="00FB1D63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apple-style-span">
    <w:name w:val="apple-style-span"/>
    <w:rsid w:val="00FB1D63"/>
  </w:style>
  <w:style w:type="character" w:styleId="afff1">
    <w:name w:val="Strong"/>
    <w:basedOn w:val="a2"/>
    <w:uiPriority w:val="22"/>
    <w:qFormat/>
    <w:rsid w:val="00FB1D63"/>
    <w:rPr>
      <w:rFonts w:cs="Times New Roman"/>
      <w:b/>
    </w:rPr>
  </w:style>
  <w:style w:type="character" w:customStyle="1" w:styleId="15">
    <w:name w:val="Обычный (веб) Знак1"/>
    <w:aliases w:val="Знак Знак,Обычный (Web) Знак,Обычный (веб)2 Знак,Обычный (веб) Знак Знак,Обычный (веб) Знак Знак Знак Знак,Обычный (Web)1 Знак,Знак Знак Знак Знак1"/>
    <w:link w:val="ae"/>
    <w:uiPriority w:val="99"/>
    <w:locked/>
    <w:rsid w:val="00FB1D63"/>
    <w:rPr>
      <w:rFonts w:ascii="Times New Roman" w:hAnsi="Times New Roman" w:cs="Times New Roman"/>
      <w:sz w:val="24"/>
      <w:szCs w:val="24"/>
    </w:rPr>
  </w:style>
  <w:style w:type="paragraph" w:customStyle="1" w:styleId="book">
    <w:name w:val="book"/>
    <w:basedOn w:val="a1"/>
    <w:rsid w:val="00FB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Содержимое таблицы"/>
    <w:basedOn w:val="a1"/>
    <w:rsid w:val="00FB1D63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HTML">
    <w:name w:val="HTML Preformatted"/>
    <w:basedOn w:val="a1"/>
    <w:link w:val="HTML0"/>
    <w:uiPriority w:val="99"/>
    <w:rsid w:val="00FB1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FB1D63"/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Маркер"/>
    <w:basedOn w:val="a1"/>
    <w:uiPriority w:val="99"/>
    <w:rsid w:val="00FB1D63"/>
    <w:pPr>
      <w:tabs>
        <w:tab w:val="num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0">
    <w:name w:val="a3"/>
    <w:basedOn w:val="a1"/>
    <w:rsid w:val="00FB1D63"/>
    <w:pPr>
      <w:spacing w:after="240" w:line="240" w:lineRule="auto"/>
      <w:ind w:right="567"/>
      <w:jc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art">
    <w:name w:val="art"/>
    <w:basedOn w:val="a1"/>
    <w:rsid w:val="00FB1D63"/>
    <w:pPr>
      <w:spacing w:before="90" w:after="120" w:line="240" w:lineRule="auto"/>
      <w:ind w:firstLine="300"/>
      <w:jc w:val="both"/>
    </w:pPr>
    <w:rPr>
      <w:rFonts w:ascii="Microsoft Sans Serif" w:eastAsia="Times New Roman" w:hAnsi="Microsoft Sans Serif" w:cs="Microsoft Sans Serif"/>
      <w:sz w:val="20"/>
      <w:szCs w:val="20"/>
    </w:rPr>
  </w:style>
  <w:style w:type="paragraph" w:styleId="afff4">
    <w:name w:val="TOC Heading"/>
    <w:basedOn w:val="11"/>
    <w:next w:val="a1"/>
    <w:uiPriority w:val="39"/>
    <w:semiHidden/>
    <w:unhideWhenUsed/>
    <w:qFormat/>
    <w:rsid w:val="00FB1D63"/>
    <w:pPr>
      <w:keepNext/>
      <w:keepLines/>
      <w:widowControl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b/>
      <w:color w:val="365F91"/>
      <w:lang w:eastAsia="en-US"/>
    </w:rPr>
  </w:style>
  <w:style w:type="paragraph" w:customStyle="1" w:styleId="Default">
    <w:name w:val="Default"/>
    <w:rsid w:val="00FB1D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fff5">
    <w:name w:val="No Spacing"/>
    <w:uiPriority w:val="1"/>
    <w:qFormat/>
    <w:rsid w:val="00FB1D63"/>
    <w:pPr>
      <w:spacing w:after="0" w:line="240" w:lineRule="auto"/>
    </w:pPr>
    <w:rPr>
      <w:rFonts w:eastAsiaTheme="minorHAnsi"/>
      <w:lang w:eastAsia="en-US"/>
    </w:rPr>
  </w:style>
  <w:style w:type="paragraph" w:customStyle="1" w:styleId="ParaAttribute14">
    <w:name w:val="ParaAttribute14"/>
    <w:rsid w:val="00FB1D63"/>
    <w:pPr>
      <w:shd w:val="solid" w:color="FFFFFF" w:fill="auto"/>
      <w:wordWrap w:val="0"/>
      <w:spacing w:after="0" w:line="240" w:lineRule="auto"/>
      <w:ind w:left="48" w:right="14" w:firstLine="336"/>
      <w:jc w:val="both"/>
    </w:pPr>
    <w:rPr>
      <w:rFonts w:ascii="Times New Roman" w:eastAsia="Batang" w:hAnsi="Times New Roman" w:cs="Times New Roman"/>
      <w:sz w:val="20"/>
      <w:szCs w:val="20"/>
    </w:rPr>
  </w:style>
  <w:style w:type="character" w:styleId="afff6">
    <w:name w:val="Subtle Emphasis"/>
    <w:basedOn w:val="a2"/>
    <w:uiPriority w:val="19"/>
    <w:qFormat/>
    <w:rsid w:val="00FB1D63"/>
    <w:rPr>
      <w:i/>
      <w:iCs/>
      <w:color w:val="808080" w:themeColor="text1" w:themeTint="7F"/>
    </w:rPr>
  </w:style>
  <w:style w:type="paragraph" w:customStyle="1" w:styleId="W">
    <w:name w:val="Основной текст с отступом W"/>
    <w:basedOn w:val="af6"/>
    <w:link w:val="W2"/>
    <w:rsid w:val="00FB1D63"/>
    <w:pPr>
      <w:shd w:val="clear" w:color="auto" w:fill="FFFFFF"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</w:tabs>
      <w:spacing w:after="0" w:line="360" w:lineRule="auto"/>
      <w:ind w:left="0" w:firstLine="851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2">
    <w:name w:val="Основной текст с отступом W Знак2"/>
    <w:basedOn w:val="af7"/>
    <w:link w:val="W"/>
    <w:rsid w:val="00FB1D63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styleId="afff7">
    <w:name w:val="Emphasis"/>
    <w:basedOn w:val="a2"/>
    <w:uiPriority w:val="20"/>
    <w:qFormat/>
    <w:rsid w:val="00FB1D63"/>
    <w:rPr>
      <w:rFonts w:cs="Times New Roman"/>
      <w:i/>
      <w:iCs/>
    </w:rPr>
  </w:style>
  <w:style w:type="paragraph" w:customStyle="1" w:styleId="afff8">
    <w:name w:val="Заголовок таблицы"/>
    <w:basedOn w:val="a1"/>
    <w:rsid w:val="00FB1D63"/>
    <w:pPr>
      <w:spacing w:after="0" w:line="360" w:lineRule="auto"/>
      <w:jc w:val="center"/>
    </w:pPr>
    <w:rPr>
      <w:rFonts w:ascii="Times New Roman" w:hAnsi="Times New Roman" w:cs="Times New Roman"/>
      <w:b/>
      <w:color w:val="008000"/>
      <w:sz w:val="28"/>
      <w:szCs w:val="20"/>
    </w:rPr>
  </w:style>
  <w:style w:type="paragraph" w:customStyle="1" w:styleId="afff9">
    <w:name w:val="Текст таблицы"/>
    <w:basedOn w:val="a1"/>
    <w:rsid w:val="00FB1D63"/>
    <w:pPr>
      <w:spacing w:before="60" w:after="0" w:line="240" w:lineRule="auto"/>
      <w:jc w:val="center"/>
    </w:pPr>
    <w:rPr>
      <w:rFonts w:ascii="Times New Roman" w:hAnsi="Times New Roman" w:cs="Times New Roman"/>
      <w:color w:val="000080"/>
      <w:sz w:val="24"/>
      <w:szCs w:val="20"/>
    </w:rPr>
  </w:style>
  <w:style w:type="paragraph" w:customStyle="1" w:styleId="afffa">
    <w:name w:val="Описание формулы"/>
    <w:basedOn w:val="a1"/>
    <w:rsid w:val="00FB1D63"/>
    <w:pPr>
      <w:spacing w:after="0" w:line="360" w:lineRule="auto"/>
      <w:ind w:left="1134"/>
      <w:jc w:val="both"/>
    </w:pPr>
    <w:rPr>
      <w:rFonts w:ascii="Times New Roman" w:hAnsi="Times New Roman" w:cs="Times New Roman"/>
      <w:color w:val="008080"/>
      <w:sz w:val="28"/>
      <w:szCs w:val="20"/>
    </w:rPr>
  </w:style>
  <w:style w:type="paragraph" w:customStyle="1" w:styleId="tbltitle">
    <w:name w:val="tbl_title"/>
    <w:basedOn w:val="a1"/>
    <w:rsid w:val="00FB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heading9cxsplast">
    <w:name w:val="msoheading9cxsplast"/>
    <w:basedOn w:val="a1"/>
    <w:uiPriority w:val="99"/>
    <w:rsid w:val="00FB1D63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9">
    <w:name w:val="Сетка таблицы1"/>
    <w:basedOn w:val="a3"/>
    <w:next w:val="af1"/>
    <w:uiPriority w:val="59"/>
    <w:rsid w:val="00FB1D63"/>
    <w:pPr>
      <w:spacing w:after="0" w:line="240" w:lineRule="auto"/>
      <w:ind w:firstLine="709"/>
      <w:jc w:val="center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noska">
    <w:name w:val="snoska"/>
    <w:basedOn w:val="a2"/>
    <w:rsid w:val="00FB1D63"/>
  </w:style>
  <w:style w:type="character" w:styleId="afffb">
    <w:name w:val="FollowedHyperlink"/>
    <w:basedOn w:val="a2"/>
    <w:uiPriority w:val="99"/>
    <w:rsid w:val="00FB1D63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a">
    <w:name w:val="Гиперссылка1"/>
    <w:basedOn w:val="a2"/>
    <w:uiPriority w:val="99"/>
    <w:unhideWhenUsed/>
    <w:rsid w:val="00FB1D63"/>
    <w:rPr>
      <w:color w:val="0000FF"/>
      <w:u w:val="single"/>
    </w:rPr>
  </w:style>
  <w:style w:type="paragraph" w:customStyle="1" w:styleId="a0">
    <w:name w:val="Список марк. БП"/>
    <w:basedOn w:val="a1"/>
    <w:autoRedefine/>
    <w:rsid w:val="00FB1D63"/>
    <w:pPr>
      <w:numPr>
        <w:numId w:val="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b">
    <w:name w:val="Текст выноски Знак1"/>
    <w:basedOn w:val="a2"/>
    <w:uiPriority w:val="99"/>
    <w:semiHidden/>
    <w:rsid w:val="00FB1D63"/>
    <w:rPr>
      <w:rFonts w:ascii="Tahoma" w:hAnsi="Tahoma" w:cs="Tahoma"/>
      <w:sz w:val="16"/>
      <w:szCs w:val="16"/>
    </w:rPr>
  </w:style>
  <w:style w:type="table" w:customStyle="1" w:styleId="210">
    <w:name w:val="Сетка таблицы21"/>
    <w:basedOn w:val="a3"/>
    <w:next w:val="af1"/>
    <w:rsid w:val="00FB1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Body Text First Indent"/>
    <w:basedOn w:val="af2"/>
    <w:link w:val="afffd"/>
    <w:uiPriority w:val="99"/>
    <w:rsid w:val="00FB1D63"/>
    <w:pPr>
      <w:spacing w:after="120"/>
      <w:ind w:firstLine="284"/>
      <w:jc w:val="both"/>
    </w:pPr>
    <w:rPr>
      <w:rFonts w:ascii="Times New Roman" w:hAnsi="Times New Roman"/>
      <w:b w:val="0"/>
      <w:i w:val="0"/>
    </w:rPr>
  </w:style>
  <w:style w:type="character" w:customStyle="1" w:styleId="afffd">
    <w:name w:val="Красная строка Знак"/>
    <w:basedOn w:val="af3"/>
    <w:link w:val="afffc"/>
    <w:uiPriority w:val="99"/>
    <w:rsid w:val="00FB1D63"/>
    <w:rPr>
      <w:rFonts w:ascii="Times New Roman" w:eastAsia="Times New Roman" w:hAnsi="Times New Roman" w:cs="Times New Roman"/>
      <w:b w:val="0"/>
      <w:i w:val="0"/>
      <w:sz w:val="28"/>
      <w:szCs w:val="20"/>
    </w:rPr>
  </w:style>
  <w:style w:type="paragraph" w:styleId="27">
    <w:name w:val="Body Text 2"/>
    <w:basedOn w:val="a1"/>
    <w:link w:val="28"/>
    <w:uiPriority w:val="99"/>
    <w:rsid w:val="00FB1D63"/>
    <w:pPr>
      <w:widowControl w:val="0"/>
      <w:overflowPunct w:val="0"/>
      <w:autoSpaceDE w:val="0"/>
      <w:autoSpaceDN w:val="0"/>
      <w:adjustRightInd w:val="0"/>
      <w:spacing w:before="120" w:after="0" w:line="360" w:lineRule="auto"/>
      <w:ind w:firstLine="720"/>
      <w:jc w:val="both"/>
      <w:textAlignment w:val="baseline"/>
    </w:pPr>
    <w:rPr>
      <w:rFonts w:ascii="Franklin Gothic Book" w:eastAsia="Times New Roman" w:hAnsi="Franklin Gothic Book" w:cs="Times New Roman"/>
      <w:kern w:val="16"/>
      <w:sz w:val="28"/>
      <w:szCs w:val="20"/>
    </w:rPr>
  </w:style>
  <w:style w:type="character" w:customStyle="1" w:styleId="28">
    <w:name w:val="Основной текст 2 Знак"/>
    <w:basedOn w:val="a2"/>
    <w:link w:val="27"/>
    <w:uiPriority w:val="99"/>
    <w:rsid w:val="00FB1D63"/>
    <w:rPr>
      <w:rFonts w:ascii="Franklin Gothic Book" w:eastAsia="Times New Roman" w:hAnsi="Franklin Gothic Book" w:cs="Times New Roman"/>
      <w:kern w:val="16"/>
      <w:sz w:val="28"/>
      <w:szCs w:val="20"/>
    </w:rPr>
  </w:style>
  <w:style w:type="paragraph" w:customStyle="1" w:styleId="oaenoieiaaiey">
    <w:name w:val="oaeno i?eia?aiey"/>
    <w:basedOn w:val="a1"/>
    <w:rsid w:val="00FB1D63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Franklin Gothic Book" w:eastAsia="Times New Roman" w:hAnsi="Franklin Gothic Book" w:cs="Times New Roman"/>
      <w:kern w:val="16"/>
      <w:sz w:val="28"/>
      <w:szCs w:val="20"/>
    </w:rPr>
  </w:style>
  <w:style w:type="paragraph" w:customStyle="1" w:styleId="1c">
    <w:name w:val="оглавление 1"/>
    <w:basedOn w:val="a1"/>
    <w:next w:val="a1"/>
    <w:rsid w:val="00FB1D63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Franklin Gothic Book" w:eastAsia="Times New Roman" w:hAnsi="Franklin Gothic Book" w:cs="Times New Roman"/>
      <w:kern w:val="16"/>
      <w:sz w:val="28"/>
      <w:szCs w:val="20"/>
      <w:lang w:val="en-US"/>
    </w:rPr>
  </w:style>
  <w:style w:type="table" w:styleId="-2">
    <w:name w:val="Table Web 2"/>
    <w:basedOn w:val="a3"/>
    <w:uiPriority w:val="99"/>
    <w:rsid w:val="00FB1D63"/>
    <w:rPr>
      <w:rFonts w:ascii="Calibri" w:eastAsia="Times New Roman" w:hAnsi="Calibri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6">
    <w:name w:val="Сетка таблицы3"/>
    <w:basedOn w:val="a3"/>
    <w:next w:val="af1"/>
    <w:rsid w:val="00FB1D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e">
    <w:name w:val="Ц"/>
    <w:basedOn w:val="a1"/>
    <w:rsid w:val="00FB1D63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">
    <w:name w:val="текст сноски"/>
    <w:basedOn w:val="a1"/>
    <w:rsid w:val="00FB1D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заголовок 3"/>
    <w:basedOn w:val="a1"/>
    <w:next w:val="a1"/>
    <w:rsid w:val="00FB1D6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f0">
    <w:name w:val="List Bullet"/>
    <w:basedOn w:val="a1"/>
    <w:autoRedefine/>
    <w:rsid w:val="00FB1D63"/>
    <w:pPr>
      <w:widowControl w:val="0"/>
      <w:tabs>
        <w:tab w:val="num" w:pos="360"/>
      </w:tabs>
      <w:spacing w:after="0" w:line="280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29">
    <w:name w:val="List Bullet 2"/>
    <w:basedOn w:val="a1"/>
    <w:autoRedefine/>
    <w:uiPriority w:val="99"/>
    <w:rsid w:val="00FB1D63"/>
    <w:pPr>
      <w:widowControl w:val="0"/>
      <w:tabs>
        <w:tab w:val="num" w:pos="170"/>
      </w:tabs>
      <w:spacing w:after="0" w:line="280" w:lineRule="auto"/>
      <w:ind w:left="170" w:hanging="17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38">
    <w:name w:val="List Bullet 3"/>
    <w:basedOn w:val="a1"/>
    <w:autoRedefine/>
    <w:rsid w:val="00FB1D63"/>
    <w:pPr>
      <w:widowControl w:val="0"/>
      <w:tabs>
        <w:tab w:val="num" w:pos="170"/>
      </w:tabs>
      <w:spacing w:after="0" w:line="280" w:lineRule="auto"/>
      <w:ind w:left="170" w:hanging="17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FR1">
    <w:name w:val="FR1"/>
    <w:rsid w:val="00FB1D63"/>
    <w:pPr>
      <w:widowControl w:val="0"/>
      <w:autoSpaceDE w:val="0"/>
      <w:autoSpaceDN w:val="0"/>
      <w:adjustRightInd w:val="0"/>
      <w:spacing w:before="240" w:after="0" w:line="240" w:lineRule="auto"/>
      <w:ind w:right="1600"/>
      <w:jc w:val="both"/>
    </w:pPr>
    <w:rPr>
      <w:rFonts w:ascii="Arial Narrow" w:eastAsia="Times New Roman" w:hAnsi="Arial Narrow" w:cs="Times New Roman"/>
      <w:sz w:val="56"/>
      <w:szCs w:val="56"/>
    </w:rPr>
  </w:style>
  <w:style w:type="paragraph" w:customStyle="1" w:styleId="FR2">
    <w:name w:val="FR2"/>
    <w:rsid w:val="00FB1D63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 Narrow" w:eastAsia="Times New Roman" w:hAnsi="Arial Narrow" w:cs="Times New Roman"/>
      <w:i/>
      <w:iCs/>
      <w:sz w:val="16"/>
      <w:szCs w:val="16"/>
    </w:rPr>
  </w:style>
  <w:style w:type="paragraph" w:customStyle="1" w:styleId="FR3">
    <w:name w:val="FR3"/>
    <w:rsid w:val="00FB1D63"/>
    <w:pPr>
      <w:widowControl w:val="0"/>
      <w:autoSpaceDE w:val="0"/>
      <w:autoSpaceDN w:val="0"/>
      <w:adjustRightInd w:val="0"/>
      <w:spacing w:after="0" w:line="360" w:lineRule="auto"/>
      <w:ind w:firstLine="260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FR4">
    <w:name w:val="FR4"/>
    <w:rsid w:val="00FB1D63"/>
    <w:pPr>
      <w:widowControl w:val="0"/>
      <w:autoSpaceDE w:val="0"/>
      <w:autoSpaceDN w:val="0"/>
      <w:adjustRightInd w:val="0"/>
      <w:spacing w:after="0" w:line="360" w:lineRule="auto"/>
      <w:ind w:firstLine="260"/>
      <w:jc w:val="both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2a">
    <w:name w:val="заголовок 2"/>
    <w:basedOn w:val="a1"/>
    <w:next w:val="a1"/>
    <w:rsid w:val="00FB1D63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4"/>
    <w:basedOn w:val="a1"/>
    <w:next w:val="a1"/>
    <w:rsid w:val="00FB1D63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52">
    <w:name w:val="заголовок 5"/>
    <w:basedOn w:val="a1"/>
    <w:next w:val="a1"/>
    <w:rsid w:val="00FB1D63"/>
    <w:pPr>
      <w:keepNext/>
      <w:widowControl w:val="0"/>
      <w:autoSpaceDE w:val="0"/>
      <w:autoSpaceDN w:val="0"/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5">
    <w:name w:val="xl25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27">
    <w:name w:val="xl2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0">
    <w:name w:val="xl30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1">
    <w:name w:val="xl31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2">
    <w:name w:val="xl3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u w:val="single"/>
    </w:rPr>
  </w:style>
  <w:style w:type="paragraph" w:customStyle="1" w:styleId="xl34">
    <w:name w:val="xl34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35">
    <w:name w:val="xl35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36">
    <w:name w:val="xl36"/>
    <w:basedOn w:val="a1"/>
    <w:rsid w:val="00FB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7">
    <w:name w:val="xl37"/>
    <w:basedOn w:val="a1"/>
    <w:rsid w:val="00FB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38">
    <w:name w:val="xl38"/>
    <w:basedOn w:val="a1"/>
    <w:rsid w:val="00FB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1"/>
    <w:rsid w:val="00FB1D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40">
    <w:name w:val="xl40"/>
    <w:basedOn w:val="a1"/>
    <w:rsid w:val="00FB1D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41">
    <w:name w:val="xl41"/>
    <w:basedOn w:val="a1"/>
    <w:rsid w:val="00FB1D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u w:val="single"/>
    </w:rPr>
  </w:style>
  <w:style w:type="paragraph" w:customStyle="1" w:styleId="xl43">
    <w:name w:val="xl4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44">
    <w:name w:val="xl44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FF"/>
      <w:sz w:val="24"/>
      <w:szCs w:val="24"/>
    </w:rPr>
  </w:style>
  <w:style w:type="paragraph" w:customStyle="1" w:styleId="xl45">
    <w:name w:val="xl45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0000FF"/>
      <w:sz w:val="24"/>
      <w:szCs w:val="24"/>
    </w:rPr>
  </w:style>
  <w:style w:type="paragraph" w:customStyle="1" w:styleId="xl46">
    <w:name w:val="xl4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47">
    <w:name w:val="xl4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48">
    <w:name w:val="xl48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50">
    <w:name w:val="xl50"/>
    <w:basedOn w:val="a1"/>
    <w:rsid w:val="00FB1D6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51">
    <w:name w:val="xl51"/>
    <w:basedOn w:val="a1"/>
    <w:rsid w:val="00FB1D6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">
    <w:name w:val="xl5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53">
    <w:name w:val="xl5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54">
    <w:name w:val="xl54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1"/>
    <w:rsid w:val="00FB1D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56">
    <w:name w:val="xl5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color w:val="000000"/>
      <w:sz w:val="16"/>
      <w:szCs w:val="16"/>
    </w:rPr>
  </w:style>
  <w:style w:type="paragraph" w:customStyle="1" w:styleId="xl57">
    <w:name w:val="xl5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58">
    <w:name w:val="xl58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Times New Roman"/>
      <w:color w:val="000000"/>
      <w:sz w:val="36"/>
      <w:szCs w:val="36"/>
    </w:rPr>
  </w:style>
  <w:style w:type="paragraph" w:customStyle="1" w:styleId="xl59">
    <w:name w:val="xl59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60">
    <w:name w:val="xl60"/>
    <w:basedOn w:val="a1"/>
    <w:rsid w:val="00FB1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61">
    <w:name w:val="xl61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b/>
      <w:bCs/>
      <w:color w:val="000000"/>
      <w:sz w:val="32"/>
      <w:szCs w:val="32"/>
    </w:rPr>
  </w:style>
  <w:style w:type="paragraph" w:customStyle="1" w:styleId="xl62">
    <w:name w:val="xl6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64">
    <w:name w:val="xl64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color w:val="000000"/>
    </w:rPr>
  </w:style>
  <w:style w:type="paragraph" w:customStyle="1" w:styleId="xl65">
    <w:name w:val="xl65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8"/>
      <w:szCs w:val="28"/>
    </w:rPr>
  </w:style>
  <w:style w:type="paragraph" w:customStyle="1" w:styleId="xl66">
    <w:name w:val="xl6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1"/>
    <w:rsid w:val="00FB1D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affff1">
    <w:name w:val="Заглавие"/>
    <w:basedOn w:val="11"/>
    <w:rsid w:val="00FB1D63"/>
    <w:pPr>
      <w:spacing w:before="240" w:after="60" w:line="360" w:lineRule="auto"/>
      <w:ind w:firstLine="0"/>
    </w:pPr>
    <w:rPr>
      <w:rFonts w:eastAsia="Times New Roman" w:cs="Times New Roman"/>
      <w:i/>
      <w:caps/>
      <w:color w:val="auto"/>
      <w:kern w:val="32"/>
      <w:sz w:val="32"/>
      <w:szCs w:val="32"/>
    </w:rPr>
  </w:style>
  <w:style w:type="paragraph" w:customStyle="1" w:styleId="affff2">
    <w:name w:val="КУРСАЧ"/>
    <w:basedOn w:val="a1"/>
    <w:rsid w:val="00FB1D6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d">
    <w:name w:val="std"/>
    <w:basedOn w:val="a1"/>
    <w:rsid w:val="00FB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Стиль1"/>
    <w:basedOn w:val="a1"/>
    <w:link w:val="130"/>
    <w:uiPriority w:val="99"/>
    <w:qFormat/>
    <w:rsid w:val="00FB1D63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6">
    <w:name w:val="Стиль Заголовок 1 + 16 пт полужирный все прописные"/>
    <w:basedOn w:val="11"/>
    <w:rsid w:val="00FB1D63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 w:cs="Times New Roman"/>
      <w:color w:val="auto"/>
      <w:sz w:val="32"/>
      <w:szCs w:val="20"/>
    </w:rPr>
  </w:style>
  <w:style w:type="paragraph" w:customStyle="1" w:styleId="2TimesNewRoman">
    <w:name w:val="Стиль Заголовок 2 + Times New Roman не курсив По центру Перед:  ..."/>
    <w:basedOn w:val="2"/>
    <w:rsid w:val="00FB1D63"/>
    <w:pPr>
      <w:overflowPunct w:val="0"/>
      <w:autoSpaceDE w:val="0"/>
      <w:autoSpaceDN w:val="0"/>
      <w:adjustRightInd w:val="0"/>
      <w:spacing w:before="0" w:after="0"/>
      <w:jc w:val="center"/>
      <w:textAlignment w:val="baseline"/>
    </w:pPr>
    <w:rPr>
      <w:rFonts w:eastAsia="Times New Roman" w:cs="Times New Roman"/>
      <w:b/>
      <w:i/>
      <w:color w:val="auto"/>
      <w:sz w:val="30"/>
      <w:szCs w:val="20"/>
    </w:rPr>
  </w:style>
  <w:style w:type="paragraph" w:customStyle="1" w:styleId="ConsNormal">
    <w:name w:val="ConsNormal"/>
    <w:rsid w:val="00FB1D63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1e">
    <w:name w:val="Обычный (веб)1"/>
    <w:basedOn w:val="a1"/>
    <w:rsid w:val="00FB1D6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b">
    <w:name w:val="List 2"/>
    <w:basedOn w:val="a1"/>
    <w:rsid w:val="00FB1D6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2">
    <w:name w:val="заг14_2"/>
    <w:basedOn w:val="a1"/>
    <w:autoRedefine/>
    <w:rsid w:val="00FB1D63"/>
    <w:pPr>
      <w:tabs>
        <w:tab w:val="left" w:pos="4111"/>
      </w:tabs>
      <w:spacing w:after="12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">
    <w:name w:val="абз 10"/>
    <w:rsid w:val="00FB1D6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3">
    <w:name w:val="Обычный БП"/>
    <w:autoRedefine/>
    <w:rsid w:val="00FB1D63"/>
    <w:pPr>
      <w:spacing w:before="60" w:after="6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fff4">
    <w:name w:val="Placeholder Text"/>
    <w:basedOn w:val="a2"/>
    <w:uiPriority w:val="99"/>
    <w:semiHidden/>
    <w:rsid w:val="00FB1D63"/>
    <w:rPr>
      <w:color w:val="808080"/>
    </w:rPr>
  </w:style>
  <w:style w:type="numbering" w:customStyle="1" w:styleId="2c">
    <w:name w:val="Нет списка2"/>
    <w:next w:val="a4"/>
    <w:uiPriority w:val="99"/>
    <w:semiHidden/>
    <w:unhideWhenUsed/>
    <w:rsid w:val="00FB1D63"/>
  </w:style>
  <w:style w:type="paragraph" w:customStyle="1" w:styleId="-Text">
    <w:name w:val="- Text"/>
    <w:basedOn w:val="a1"/>
    <w:autoRedefine/>
    <w:qFormat/>
    <w:rsid w:val="00FB1D6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5">
    <w:name w:val="КУР"/>
    <w:basedOn w:val="a1"/>
    <w:link w:val="affff6"/>
    <w:qFormat/>
    <w:rsid w:val="00FB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6">
    <w:name w:val="КУР Знак"/>
    <w:basedOn w:val="a2"/>
    <w:link w:val="affff5"/>
    <w:locked/>
    <w:rsid w:val="00FB1D6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- список"/>
    <w:basedOn w:val="a1"/>
    <w:link w:val="-0"/>
    <w:qFormat/>
    <w:rsid w:val="00FB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- список Знак"/>
    <w:basedOn w:val="affff7"/>
    <w:link w:val="-"/>
    <w:locked/>
    <w:rsid w:val="00FB1D6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1. Список"/>
    <w:basedOn w:val="a1"/>
    <w:link w:val="1f"/>
    <w:qFormat/>
    <w:rsid w:val="00FB1D63"/>
    <w:pPr>
      <w:numPr>
        <w:numId w:val="8"/>
      </w:num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1f">
    <w:name w:val="1. Список Знак"/>
    <w:basedOn w:val="a2"/>
    <w:link w:val="1"/>
    <w:locked/>
    <w:rsid w:val="00FB1D63"/>
    <w:rPr>
      <w:rFonts w:ascii="Calibri" w:eastAsia="Times New Roman" w:hAnsi="Calibri" w:cs="Times New Roman"/>
      <w:sz w:val="24"/>
      <w:szCs w:val="24"/>
    </w:rPr>
  </w:style>
  <w:style w:type="paragraph" w:customStyle="1" w:styleId="2d">
    <w:name w:val="заг2_кур"/>
    <w:basedOn w:val="2"/>
    <w:qFormat/>
    <w:rsid w:val="00FB1D63"/>
    <w:pPr>
      <w:spacing w:before="120"/>
      <w:jc w:val="center"/>
    </w:pPr>
    <w:rPr>
      <w:rFonts w:ascii="Times New Roman" w:eastAsia="Times New Roman" w:hAnsi="Times New Roman" w:cs="Times New Roman"/>
      <w:i/>
      <w:iCs/>
      <w:color w:val="auto"/>
      <w:sz w:val="30"/>
      <w:szCs w:val="24"/>
    </w:rPr>
  </w:style>
  <w:style w:type="paragraph" w:customStyle="1" w:styleId="affff8">
    <w:name w:val="кур"/>
    <w:basedOn w:val="a1"/>
    <w:link w:val="affff7"/>
    <w:qFormat/>
    <w:rsid w:val="00FB1D63"/>
    <w:pPr>
      <w:shd w:val="clear" w:color="auto" w:fill="FFFFFF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ffff7">
    <w:name w:val="кур Знак"/>
    <w:basedOn w:val="a2"/>
    <w:link w:val="affff8"/>
    <w:locked/>
    <w:rsid w:val="00FB1D63"/>
    <w:rPr>
      <w:rFonts w:ascii="Calibri" w:eastAsia="Times New Roman" w:hAnsi="Calibri" w:cs="Times New Roman"/>
      <w:sz w:val="24"/>
      <w:szCs w:val="24"/>
      <w:shd w:val="clear" w:color="auto" w:fill="FFFFFF"/>
    </w:rPr>
  </w:style>
  <w:style w:type="paragraph" w:customStyle="1" w:styleId="Jaxx">
    <w:name w:val="Jaxx"/>
    <w:basedOn w:val="a1"/>
    <w:link w:val="Jaxx0"/>
    <w:qFormat/>
    <w:rsid w:val="00FB1D63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Jaxx0">
    <w:name w:val="Jaxx Знак"/>
    <w:basedOn w:val="a2"/>
    <w:link w:val="Jaxx"/>
    <w:locked/>
    <w:rsid w:val="00FB1D63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9">
    <w:name w:val="текст"/>
    <w:basedOn w:val="a1"/>
    <w:rsid w:val="00FB1D6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character" w:customStyle="1" w:styleId="FontStyle32">
    <w:name w:val="Font Style32"/>
    <w:basedOn w:val="a2"/>
    <w:rsid w:val="00FB1D63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2"/>
    <w:rsid w:val="00FB1D63"/>
    <w:rPr>
      <w:rFonts w:ascii="Times New Roman" w:hAnsi="Times New Roman" w:cs="Times New Roman"/>
      <w:sz w:val="22"/>
      <w:szCs w:val="22"/>
    </w:rPr>
  </w:style>
  <w:style w:type="paragraph" w:customStyle="1" w:styleId="ArtemStandart">
    <w:name w:val="Artem Standart"/>
    <w:basedOn w:val="af6"/>
    <w:rsid w:val="00FB1D63"/>
    <w:pPr>
      <w:spacing w:after="0" w:line="360" w:lineRule="auto"/>
      <w:ind w:left="-567" w:right="-766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fa">
    <w:name w:val="Рабочий"/>
    <w:rsid w:val="00FB1D6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</w:rPr>
  </w:style>
  <w:style w:type="character" w:customStyle="1" w:styleId="spelle">
    <w:name w:val="spelle"/>
    <w:basedOn w:val="a2"/>
    <w:rsid w:val="00FB1D63"/>
    <w:rPr>
      <w:rFonts w:cs="Times New Roman"/>
    </w:rPr>
  </w:style>
  <w:style w:type="table" w:styleId="-1">
    <w:name w:val="Table Web 1"/>
    <w:basedOn w:val="a3"/>
    <w:uiPriority w:val="99"/>
    <w:rsid w:val="00F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link w:val="Normal10"/>
    <w:rsid w:val="00FB1D63"/>
    <w:pPr>
      <w:widowControl w:val="0"/>
      <w:spacing w:after="0" w:line="480" w:lineRule="auto"/>
      <w:ind w:firstLine="280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affffb">
    <w:name w:val="Диплом"/>
    <w:basedOn w:val="a1"/>
    <w:rsid w:val="00FB1D63"/>
    <w:pPr>
      <w:spacing w:after="0" w:line="360" w:lineRule="auto"/>
      <w:ind w:firstLine="85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ormal10">
    <w:name w:val="Normal1 Знак"/>
    <w:basedOn w:val="a2"/>
    <w:link w:val="Normal1"/>
    <w:locked/>
    <w:rsid w:val="00FB1D63"/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1">
    <w:name w:val="bodytext1"/>
    <w:basedOn w:val="a2"/>
    <w:rsid w:val="00FB1D63"/>
    <w:rPr>
      <w:rFonts w:ascii="Arial" w:hAnsi="Arial" w:cs="Arial"/>
      <w:color w:val="000000"/>
      <w:sz w:val="16"/>
      <w:szCs w:val="16"/>
    </w:rPr>
  </w:style>
  <w:style w:type="paragraph" w:customStyle="1" w:styleId="affffc">
    <w:name w:val="a"/>
    <w:basedOn w:val="a1"/>
    <w:rsid w:val="00FB1D6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ncited1">
    <w:name w:val="noncited1"/>
    <w:basedOn w:val="a2"/>
    <w:rsid w:val="00FB1D63"/>
    <w:rPr>
      <w:rFonts w:cs="Times New Roman"/>
    </w:rPr>
  </w:style>
  <w:style w:type="paragraph" w:customStyle="1" w:styleId="140">
    <w:name w:val="Текст диссера 14"/>
    <w:basedOn w:val="a1"/>
    <w:autoRedefine/>
    <w:rsid w:val="00FB1D63"/>
    <w:pPr>
      <w:spacing w:after="0" w:line="340" w:lineRule="exact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en-US"/>
    </w:rPr>
  </w:style>
  <w:style w:type="paragraph" w:customStyle="1" w:styleId="2904092">
    <w:name w:val="29.04.09 заг 2"/>
    <w:basedOn w:val="2"/>
    <w:rsid w:val="00FB1D63"/>
    <w:pPr>
      <w:shd w:val="clear" w:color="auto" w:fill="FFFFFF"/>
      <w:tabs>
        <w:tab w:val="left" w:pos="5920"/>
      </w:tabs>
      <w:spacing w:before="0" w:after="0" w:line="360" w:lineRule="auto"/>
    </w:pPr>
    <w:rPr>
      <w:rFonts w:ascii="Times New Roman" w:eastAsia="Times New Roman" w:hAnsi="Times New Roman" w:cs="Arial"/>
      <w:i/>
      <w:iCs/>
      <w:color w:val="auto"/>
      <w:sz w:val="32"/>
      <w:szCs w:val="28"/>
    </w:rPr>
  </w:style>
  <w:style w:type="paragraph" w:customStyle="1" w:styleId="2904093">
    <w:name w:val="29.04.09 заг 3"/>
    <w:basedOn w:val="3"/>
    <w:rsid w:val="00FB1D63"/>
    <w:pPr>
      <w:keepLines w:val="0"/>
      <w:spacing w:before="0" w:line="360" w:lineRule="auto"/>
      <w:ind w:firstLine="709"/>
    </w:pPr>
    <w:rPr>
      <w:rFonts w:ascii="Times New Roman" w:eastAsia="Times New Roman" w:hAnsi="Times New Roman" w:cs="Arial"/>
      <w:color w:val="auto"/>
      <w:sz w:val="28"/>
      <w:szCs w:val="28"/>
    </w:rPr>
  </w:style>
  <w:style w:type="character" w:customStyle="1" w:styleId="201">
    <w:name w:val="Знак Знак20"/>
    <w:basedOn w:val="a2"/>
    <w:rsid w:val="00FB1D63"/>
    <w:rPr>
      <w:rFonts w:cs="Times New Roman"/>
      <w:b/>
      <w:bCs/>
      <w:caps/>
      <w:kern w:val="36"/>
      <w:sz w:val="28"/>
      <w:szCs w:val="28"/>
      <w:lang w:val="ru-RU" w:eastAsia="ru-RU" w:bidi="ar-SA"/>
    </w:rPr>
  </w:style>
  <w:style w:type="character" w:customStyle="1" w:styleId="190">
    <w:name w:val="Знак Знак19"/>
    <w:basedOn w:val="a2"/>
    <w:rsid w:val="00FB1D63"/>
    <w:rPr>
      <w:rFonts w:cs="Arial"/>
      <w:b/>
      <w:bCs/>
      <w:iCs/>
      <w:color w:val="FF0000"/>
      <w:sz w:val="28"/>
      <w:szCs w:val="28"/>
      <w:lang w:val="ru-RU" w:eastAsia="ru-RU" w:bidi="ar-SA"/>
    </w:rPr>
  </w:style>
  <w:style w:type="paragraph" w:customStyle="1" w:styleId="Style3">
    <w:name w:val="Style3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5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2"/>
    <w:rsid w:val="00FB1D63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FB1D63"/>
    <w:pPr>
      <w:widowControl w:val="0"/>
      <w:autoSpaceDE w:val="0"/>
      <w:autoSpaceDN w:val="0"/>
      <w:adjustRightInd w:val="0"/>
      <w:spacing w:after="0" w:line="354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rsid w:val="00FB1D63"/>
    <w:rPr>
      <w:rFonts w:ascii="Times New Roman" w:hAnsi="Times New Roman" w:cs="Times New Roman"/>
      <w:i/>
      <w:iCs/>
      <w:sz w:val="26"/>
      <w:szCs w:val="26"/>
    </w:rPr>
  </w:style>
  <w:style w:type="character" w:customStyle="1" w:styleId="103">
    <w:name w:val="Знак Знак10"/>
    <w:basedOn w:val="a2"/>
    <w:rsid w:val="00FB1D63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310">
    <w:name w:val="Основной текст с отступом 3 Знак1"/>
    <w:basedOn w:val="a2"/>
    <w:uiPriority w:val="99"/>
    <w:semiHidden/>
    <w:locked/>
    <w:rsid w:val="00FB1D63"/>
    <w:rPr>
      <w:rFonts w:cs="Times New Roman"/>
      <w:sz w:val="16"/>
      <w:szCs w:val="16"/>
    </w:rPr>
  </w:style>
  <w:style w:type="paragraph" w:customStyle="1" w:styleId="WW-3">
    <w:name w:val="WW-Основной текст с отступом 3"/>
    <w:basedOn w:val="a1"/>
    <w:rsid w:val="00FB1D63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ahoma"/>
      <w:sz w:val="24"/>
      <w:szCs w:val="20"/>
    </w:rPr>
  </w:style>
  <w:style w:type="paragraph" w:customStyle="1" w:styleId="WW-">
    <w:name w:val="WW-Обычный (веб)"/>
    <w:basedOn w:val="a1"/>
    <w:rsid w:val="00FB1D63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8">
    <w:name w:val="Font Style18"/>
    <w:basedOn w:val="a2"/>
    <w:rsid w:val="00FB1D6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a2"/>
    <w:rsid w:val="00FB1D63"/>
    <w:rPr>
      <w:rFonts w:ascii="Arial Black" w:hAnsi="Arial Black" w:cs="Arial Black"/>
      <w:sz w:val="34"/>
      <w:szCs w:val="34"/>
    </w:rPr>
  </w:style>
  <w:style w:type="character" w:customStyle="1" w:styleId="FontStyle15">
    <w:name w:val="Font Style15"/>
    <w:basedOn w:val="a2"/>
    <w:rsid w:val="00FB1D63"/>
    <w:rPr>
      <w:rFonts w:ascii="Times New Roman" w:hAnsi="Times New Roman" w:cs="Times New Roman"/>
      <w:b/>
      <w:bCs/>
      <w:sz w:val="46"/>
      <w:szCs w:val="46"/>
    </w:rPr>
  </w:style>
  <w:style w:type="paragraph" w:customStyle="1" w:styleId="Style1">
    <w:name w:val="Style1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rsid w:val="00FB1D63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50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2"/>
    <w:rsid w:val="00FB1D63"/>
    <w:rPr>
      <w:rFonts w:ascii="Courier New" w:hAnsi="Courier New" w:cs="Courier New"/>
      <w:b/>
      <w:bCs/>
      <w:i/>
      <w:iCs/>
      <w:sz w:val="40"/>
      <w:szCs w:val="40"/>
    </w:rPr>
  </w:style>
  <w:style w:type="character" w:customStyle="1" w:styleId="FontStyle20">
    <w:name w:val="Font Style20"/>
    <w:basedOn w:val="a2"/>
    <w:rsid w:val="00FB1D6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50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2"/>
    <w:uiPriority w:val="99"/>
    <w:rsid w:val="00FB1D63"/>
    <w:rPr>
      <w:rFonts w:ascii="Sylfaen" w:hAnsi="Sylfaen" w:cs="Sylfaen"/>
      <w:b/>
      <w:bCs/>
      <w:sz w:val="42"/>
      <w:szCs w:val="42"/>
    </w:rPr>
  </w:style>
  <w:style w:type="paragraph" w:customStyle="1" w:styleId="affffd">
    <w:name w:val="Приложение"/>
    <w:basedOn w:val="a1"/>
    <w:next w:val="a1"/>
    <w:rsid w:val="00FB1D63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paragraph" w:customStyle="1" w:styleId="2e">
    <w:name w:val="Îñíîâíîé òåêñò 2"/>
    <w:basedOn w:val="a1"/>
    <w:rsid w:val="00FB1D63"/>
    <w:pPr>
      <w:widowControl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">
    <w:name w:val="p"/>
    <w:basedOn w:val="a1"/>
    <w:rsid w:val="00FB1D63"/>
    <w:pPr>
      <w:spacing w:before="100" w:beforeAutospacing="1" w:after="100" w:afterAutospacing="1" w:line="288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WW8Num5z0">
    <w:name w:val="WW8Num5z0"/>
    <w:rsid w:val="00FB1D63"/>
    <w:rPr>
      <w:rFonts w:ascii="Wingdings" w:hAnsi="Wingdings"/>
      <w:sz w:val="16"/>
    </w:rPr>
  </w:style>
  <w:style w:type="character" w:customStyle="1" w:styleId="maintext1">
    <w:name w:val="maintext1"/>
    <w:basedOn w:val="a2"/>
    <w:rsid w:val="00FB1D63"/>
    <w:rPr>
      <w:rFonts w:ascii="Verdana" w:hAnsi="Verdana" w:cs="Times New Roman"/>
      <w:sz w:val="20"/>
      <w:szCs w:val="20"/>
    </w:rPr>
  </w:style>
  <w:style w:type="paragraph" w:customStyle="1" w:styleId="82">
    <w:name w:val="Обычный (веб)8"/>
    <w:basedOn w:val="a1"/>
    <w:rsid w:val="00FB1D63"/>
    <w:pPr>
      <w:spacing w:before="225" w:after="75" w:line="240" w:lineRule="auto"/>
    </w:pPr>
    <w:rPr>
      <w:rFonts w:ascii="Verdana" w:eastAsia="Times New Roman" w:hAnsi="Verdana" w:cs="Times New Roman"/>
      <w:sz w:val="18"/>
      <w:szCs w:val="18"/>
      <w:lang w:eastAsia="ar-SA"/>
    </w:rPr>
  </w:style>
  <w:style w:type="paragraph" w:customStyle="1" w:styleId="3-">
    <w:name w:val="Название 3-го уровня"/>
    <w:basedOn w:val="afa"/>
    <w:rsid w:val="00FB1D63"/>
    <w:pPr>
      <w:autoSpaceDE w:val="0"/>
      <w:autoSpaceDN w:val="0"/>
    </w:pPr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text1">
    <w:name w:val="text1"/>
    <w:basedOn w:val="a2"/>
    <w:rsid w:val="00FB1D63"/>
    <w:rPr>
      <w:rFonts w:ascii="Verdana" w:hAnsi="Verdana" w:cs="Times New Roman"/>
      <w:color w:val="1C1C1C"/>
      <w:sz w:val="24"/>
      <w:szCs w:val="24"/>
    </w:rPr>
  </w:style>
  <w:style w:type="paragraph" w:customStyle="1" w:styleId="affffe">
    <w:name w:val="Текст диплома"/>
    <w:rsid w:val="00FB1D63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">
    <w:name w:val="диплом 2"/>
    <w:basedOn w:val="2"/>
    <w:autoRedefine/>
    <w:rsid w:val="00FB1D63"/>
    <w:pPr>
      <w:spacing w:after="240" w:line="360" w:lineRule="auto"/>
    </w:pPr>
    <w:rPr>
      <w:rFonts w:ascii="Times New Roman" w:eastAsia="Times New Roman" w:hAnsi="Times New Roman" w:cs="Arial"/>
      <w:b/>
      <w:i/>
      <w:iCs/>
      <w:color w:val="auto"/>
      <w:sz w:val="30"/>
      <w:szCs w:val="28"/>
    </w:rPr>
  </w:style>
  <w:style w:type="paragraph" w:customStyle="1" w:styleId="afffff">
    <w:name w:val="СПисок"/>
    <w:basedOn w:val="afc"/>
    <w:rsid w:val="00FB1D63"/>
    <w:pPr>
      <w:tabs>
        <w:tab w:val="num" w:pos="360"/>
      </w:tabs>
      <w:spacing w:line="360" w:lineRule="auto"/>
      <w:ind w:left="1080" w:right="45" w:hanging="360"/>
      <w:jc w:val="both"/>
    </w:pPr>
  </w:style>
  <w:style w:type="paragraph" w:customStyle="1" w:styleId="39">
    <w:name w:val="диплом 3"/>
    <w:basedOn w:val="3"/>
    <w:autoRedefine/>
    <w:rsid w:val="00FB1D63"/>
    <w:pPr>
      <w:keepNext w:val="0"/>
      <w:keepLines w:val="0"/>
      <w:spacing w:before="0" w:line="360" w:lineRule="auto"/>
      <w:ind w:firstLine="709"/>
      <w:jc w:val="both"/>
      <w:outlineLvl w:val="9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numbering" w:customStyle="1" w:styleId="3a">
    <w:name w:val="Нет списка3"/>
    <w:next w:val="a4"/>
    <w:uiPriority w:val="99"/>
    <w:semiHidden/>
    <w:unhideWhenUsed/>
    <w:rsid w:val="00FB1D63"/>
  </w:style>
  <w:style w:type="paragraph" w:customStyle="1" w:styleId="Style11">
    <w:name w:val="Style11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07" w:lineRule="exact"/>
      <w:ind w:firstLine="206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2">
    <w:name w:val="Style12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8">
    <w:name w:val="Style28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35">
    <w:name w:val="Font Style35"/>
    <w:basedOn w:val="a2"/>
    <w:uiPriority w:val="99"/>
    <w:rsid w:val="00FB1D63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2"/>
    <w:uiPriority w:val="99"/>
    <w:rsid w:val="00FB1D63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2"/>
    <w:uiPriority w:val="99"/>
    <w:rsid w:val="00FB1D63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0">
    <w:name w:val="Style20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43">
    <w:name w:val="Font Style43"/>
    <w:basedOn w:val="a2"/>
    <w:uiPriority w:val="99"/>
    <w:rsid w:val="00FB1D63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2"/>
    <w:uiPriority w:val="99"/>
    <w:rsid w:val="00FB1D63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5">
    <w:name w:val="Style25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7">
    <w:name w:val="Style27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45">
    <w:name w:val="Font Style45"/>
    <w:basedOn w:val="a2"/>
    <w:uiPriority w:val="99"/>
    <w:rsid w:val="00FB1D6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">
    <w:name w:val="Style23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46">
    <w:name w:val="Font Style46"/>
    <w:basedOn w:val="a2"/>
    <w:uiPriority w:val="99"/>
    <w:rsid w:val="00FB1D63"/>
    <w:rPr>
      <w:rFonts w:ascii="Times New Roman" w:hAnsi="Times New Roman" w:cs="Times New Roman"/>
      <w:b/>
      <w:bCs/>
      <w:sz w:val="14"/>
      <w:szCs w:val="14"/>
    </w:rPr>
  </w:style>
  <w:style w:type="paragraph" w:customStyle="1" w:styleId="1f0">
    <w:name w:val="Обычный1"/>
    <w:rsid w:val="00FB1D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numbering" w:customStyle="1" w:styleId="111">
    <w:name w:val="Нет списка111"/>
    <w:next w:val="a4"/>
    <w:uiPriority w:val="99"/>
    <w:semiHidden/>
    <w:unhideWhenUsed/>
    <w:rsid w:val="00FB1D63"/>
  </w:style>
  <w:style w:type="paragraph" w:customStyle="1" w:styleId="BodyText21">
    <w:name w:val="Body Text 21"/>
    <w:basedOn w:val="a1"/>
    <w:rsid w:val="00FB1D6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4">
    <w:name w:val="Стиль Заголовок 2 + 14 пт"/>
    <w:basedOn w:val="2"/>
    <w:rsid w:val="00FB1D63"/>
    <w:pPr>
      <w:spacing w:before="120" w:after="240"/>
    </w:pPr>
    <w:rPr>
      <w:rFonts w:eastAsia="Times New Roman" w:cs="Arial"/>
      <w:b/>
      <w:bCs w:val="0"/>
      <w:i/>
      <w:color w:val="auto"/>
      <w:sz w:val="30"/>
      <w:szCs w:val="28"/>
    </w:rPr>
  </w:style>
  <w:style w:type="table" w:customStyle="1" w:styleId="211">
    <w:name w:val="Сетка таблицы211"/>
    <w:basedOn w:val="a3"/>
    <w:uiPriority w:val="59"/>
    <w:rsid w:val="00FB1D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4"/>
    <w:uiPriority w:val="99"/>
    <w:semiHidden/>
    <w:unhideWhenUsed/>
    <w:rsid w:val="00FB1D63"/>
  </w:style>
  <w:style w:type="paragraph" w:customStyle="1" w:styleId="afffff0">
    <w:name w:val="Знак Знак Знак Знак"/>
    <w:basedOn w:val="a1"/>
    <w:rsid w:val="00FB1D63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bodytext20">
    <w:name w:val="bodytext20"/>
    <w:basedOn w:val="a1"/>
    <w:rsid w:val="00FB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Стиль Заголовок 1 + полужирный не курсив все прописные"/>
    <w:basedOn w:val="11"/>
    <w:rsid w:val="00FB1D63"/>
    <w:pPr>
      <w:keepNext/>
      <w:widowControl/>
      <w:autoSpaceDE w:val="0"/>
      <w:autoSpaceDN w:val="0"/>
      <w:adjustRightInd w:val="0"/>
      <w:spacing w:after="0" w:line="360" w:lineRule="auto"/>
      <w:ind w:firstLine="0"/>
      <w:jc w:val="center"/>
    </w:pPr>
    <w:rPr>
      <w:rFonts w:ascii="Times New Roman" w:eastAsia="Times New Roman" w:hAnsi="Times New Roman" w:cs="Times New Roman"/>
      <w:b/>
      <w:caps/>
      <w:color w:val="auto"/>
      <w:sz w:val="32"/>
    </w:rPr>
  </w:style>
  <w:style w:type="paragraph" w:customStyle="1" w:styleId="1f2">
    <w:name w:val="Стиль Заголовок 1 + полужирный не курсив все прописные По центру..."/>
    <w:basedOn w:val="11"/>
    <w:rsid w:val="00FB1D63"/>
    <w:pPr>
      <w:keepNext/>
      <w:widowControl/>
      <w:autoSpaceDE w:val="0"/>
      <w:autoSpaceDN w:val="0"/>
      <w:adjustRightInd w:val="0"/>
      <w:spacing w:after="0" w:line="360" w:lineRule="auto"/>
      <w:ind w:firstLine="0"/>
      <w:jc w:val="center"/>
    </w:pPr>
    <w:rPr>
      <w:rFonts w:ascii="Times New Roman" w:eastAsia="Times New Roman" w:hAnsi="Times New Roman" w:cs="Times New Roman"/>
      <w:b/>
      <w:caps/>
      <w:color w:val="auto"/>
      <w:sz w:val="32"/>
      <w:szCs w:val="20"/>
    </w:rPr>
  </w:style>
  <w:style w:type="character" w:customStyle="1" w:styleId="fheading1">
    <w:name w:val="f_heading1"/>
    <w:basedOn w:val="a2"/>
    <w:rsid w:val="00FB1D63"/>
  </w:style>
  <w:style w:type="character" w:customStyle="1" w:styleId="130">
    <w:name w:val="Стиль1 Знак3"/>
    <w:basedOn w:val="a2"/>
    <w:link w:val="1d"/>
    <w:uiPriority w:val="99"/>
    <w:locked/>
    <w:rsid w:val="00FB1D63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uiPriority w:val="99"/>
    <w:qFormat/>
    <w:rsid w:val="00FB1D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hl">
    <w:name w:val="hl"/>
    <w:basedOn w:val="a2"/>
    <w:rsid w:val="00FB1D63"/>
  </w:style>
  <w:style w:type="paragraph" w:customStyle="1" w:styleId="style01">
    <w:name w:val="style01"/>
    <w:basedOn w:val="a1"/>
    <w:qFormat/>
    <w:rsid w:val="00FB1D63"/>
    <w:pPr>
      <w:spacing w:after="0" w:line="240" w:lineRule="auto"/>
      <w:ind w:firstLine="45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t1">
    <w:name w:val="stylet1"/>
    <w:basedOn w:val="a1"/>
    <w:rsid w:val="00FB1D63"/>
    <w:pPr>
      <w:spacing w:after="0" w:line="240" w:lineRule="auto"/>
      <w:ind w:firstLine="450"/>
      <w:jc w:val="both"/>
    </w:pPr>
    <w:rPr>
      <w:rFonts w:ascii="Arial CYR" w:eastAsia="Times New Roman" w:hAnsi="Arial CYR" w:cs="Arial CYR"/>
    </w:rPr>
  </w:style>
  <w:style w:type="paragraph" w:customStyle="1" w:styleId="afffff1">
    <w:name w:val="мой"/>
    <w:basedOn w:val="a1"/>
    <w:link w:val="afffff2"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ff2">
    <w:name w:val="мой Знак"/>
    <w:link w:val="afffff1"/>
    <w:locked/>
    <w:rsid w:val="00FB1D6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ffff3">
    <w:name w:val="Мой"/>
    <w:basedOn w:val="a1"/>
    <w:link w:val="afffff4"/>
    <w:rsid w:val="00FB1D6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f4">
    <w:name w:val="Мой Знак"/>
    <w:link w:val="afffff3"/>
    <w:locked/>
    <w:rsid w:val="00FB1D63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5">
    <w:name w:val="атабл"/>
    <w:basedOn w:val="a1"/>
    <w:link w:val="afffff6"/>
    <w:rsid w:val="00FB1D63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ffff6">
    <w:name w:val="атабл Знак"/>
    <w:link w:val="afffff5"/>
    <w:locked/>
    <w:rsid w:val="00FB1D63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a">
    <w:name w:val="Абзац списка Знак"/>
    <w:basedOn w:val="a2"/>
    <w:link w:val="a9"/>
    <w:uiPriority w:val="34"/>
    <w:rsid w:val="00FB1D63"/>
  </w:style>
  <w:style w:type="paragraph" w:customStyle="1" w:styleId="72">
    <w:name w:val="Обычный7"/>
    <w:rsid w:val="00FB1D63"/>
    <w:pPr>
      <w:widowControl w:val="0"/>
      <w:spacing w:after="0" w:line="280" w:lineRule="auto"/>
      <w:ind w:left="40"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customStyle="1" w:styleId="43">
    <w:name w:val="Сетка таблицы4"/>
    <w:basedOn w:val="a3"/>
    <w:next w:val="af1"/>
    <w:uiPriority w:val="59"/>
    <w:rsid w:val="00FB1D6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8" w:lineRule="exact"/>
    </w:pPr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3 Знак1"/>
    <w:basedOn w:val="a2"/>
    <w:uiPriority w:val="99"/>
    <w:semiHidden/>
    <w:rsid w:val="00FB1D63"/>
    <w:rPr>
      <w:sz w:val="16"/>
      <w:szCs w:val="16"/>
    </w:rPr>
  </w:style>
  <w:style w:type="paragraph" w:styleId="2f0">
    <w:name w:val="List Continue 2"/>
    <w:basedOn w:val="a1"/>
    <w:rsid w:val="00FB1D63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0">
    <w:name w:val="Сетка таблицы22"/>
    <w:basedOn w:val="a3"/>
    <w:uiPriority w:val="59"/>
    <w:rsid w:val="00FB1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 11"/>
    <w:basedOn w:val="a3"/>
    <w:next w:val="16"/>
    <w:uiPriority w:val="99"/>
    <w:semiHidden/>
    <w:unhideWhenUsed/>
    <w:rsid w:val="00FB1D63"/>
    <w:rPr>
      <w:rFonts w:eastAsia="Calibri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">
    <w:name w:val="Сетка таблицы11"/>
    <w:basedOn w:val="a3"/>
    <w:next w:val="af1"/>
    <w:uiPriority w:val="59"/>
    <w:rsid w:val="00F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List Bullet" w:uiPriority="0"/>
    <w:lsdException w:name="Lis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1">
    <w:name w:val="heading 1"/>
    <w:basedOn w:val="a1"/>
    <w:next w:val="a1"/>
    <w:link w:val="12"/>
    <w:uiPriority w:val="9"/>
    <w:qFormat/>
    <w:rsid w:val="00AA0ACA"/>
    <w:pPr>
      <w:widowControl w:val="0"/>
      <w:spacing w:after="240" w:line="240" w:lineRule="auto"/>
      <w:ind w:firstLine="709"/>
      <w:jc w:val="both"/>
      <w:outlineLvl w:val="0"/>
    </w:pPr>
    <w:rPr>
      <w:rFonts w:ascii="Arial" w:eastAsiaTheme="majorEastAsia" w:hAnsi="Arial" w:cstheme="majorBidi"/>
      <w:bCs/>
      <w:color w:val="000000" w:themeColor="text1"/>
      <w:sz w:val="30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326EE1"/>
    <w:pPr>
      <w:widowControl w:val="0"/>
      <w:spacing w:before="240" w:after="120" w:line="240" w:lineRule="auto"/>
      <w:ind w:firstLine="709"/>
      <w:jc w:val="both"/>
      <w:outlineLvl w:val="1"/>
    </w:pPr>
    <w:rPr>
      <w:rFonts w:ascii="Arial" w:eastAsiaTheme="majorEastAsia" w:hAnsi="Arial" w:cstheme="majorBidi"/>
      <w:bCs/>
      <w:color w:val="000000" w:themeColor="tex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0F0E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941A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qFormat/>
    <w:rsid w:val="00FB1D6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styleId="6">
    <w:name w:val="heading 6"/>
    <w:basedOn w:val="a1"/>
    <w:next w:val="a1"/>
    <w:link w:val="60"/>
    <w:unhideWhenUsed/>
    <w:qFormat/>
    <w:rsid w:val="00326E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rsid w:val="00FB1D63"/>
    <w:pPr>
      <w:keepNext/>
      <w:spacing w:after="0" w:line="240" w:lineRule="auto"/>
      <w:ind w:left="432" w:right="34" w:hanging="432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FB1D6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9">
    <w:name w:val="heading 9"/>
    <w:basedOn w:val="a1"/>
    <w:next w:val="a1"/>
    <w:link w:val="90"/>
    <w:uiPriority w:val="9"/>
    <w:qFormat/>
    <w:rsid w:val="00FB1D63"/>
    <w:pPr>
      <w:spacing w:before="240" w:after="60" w:line="360" w:lineRule="auto"/>
      <w:ind w:firstLine="709"/>
      <w:jc w:val="both"/>
      <w:outlineLvl w:val="8"/>
    </w:pPr>
    <w:rPr>
      <w:rFonts w:ascii="Arial" w:eastAsia="Times New Roman" w:hAnsi="Arial" w:cs="Arial"/>
      <w:color w:val="00000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580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580CA0"/>
  </w:style>
  <w:style w:type="paragraph" w:styleId="a7">
    <w:name w:val="footer"/>
    <w:basedOn w:val="a1"/>
    <w:link w:val="a8"/>
    <w:uiPriority w:val="99"/>
    <w:unhideWhenUsed/>
    <w:rsid w:val="00580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580CA0"/>
  </w:style>
  <w:style w:type="character" w:customStyle="1" w:styleId="12">
    <w:name w:val="Заголовок 1 Знак"/>
    <w:basedOn w:val="a2"/>
    <w:link w:val="11"/>
    <w:uiPriority w:val="9"/>
    <w:rsid w:val="00AA0ACA"/>
    <w:rPr>
      <w:rFonts w:ascii="Arial" w:eastAsiaTheme="majorEastAsia" w:hAnsi="Arial" w:cstheme="majorBidi"/>
      <w:bCs/>
      <w:color w:val="000000" w:themeColor="text1"/>
      <w:sz w:val="30"/>
      <w:szCs w:val="28"/>
    </w:rPr>
  </w:style>
  <w:style w:type="character" w:customStyle="1" w:styleId="20">
    <w:name w:val="Заголовок 2 Знак"/>
    <w:basedOn w:val="a2"/>
    <w:link w:val="2"/>
    <w:uiPriority w:val="9"/>
    <w:rsid w:val="00326EE1"/>
    <w:rPr>
      <w:rFonts w:ascii="Arial" w:eastAsiaTheme="majorEastAsia" w:hAnsi="Arial" w:cstheme="majorBidi"/>
      <w:bCs/>
      <w:color w:val="000000" w:themeColor="text1"/>
      <w:sz w:val="26"/>
      <w:szCs w:val="26"/>
    </w:rPr>
  </w:style>
  <w:style w:type="table" w:customStyle="1" w:styleId="13">
    <w:name w:val="Стиль таблицы1"/>
    <w:uiPriority w:val="99"/>
    <w:rsid w:val="00795CA3"/>
    <w:pPr>
      <w:spacing w:after="0" w:line="360" w:lineRule="auto"/>
    </w:pPr>
    <w:rPr>
      <w:rFonts w:ascii="Times New Roman" w:eastAsia="SimSu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styleId="a9">
    <w:name w:val="List Paragraph"/>
    <w:basedOn w:val="a1"/>
    <w:link w:val="aa"/>
    <w:uiPriority w:val="34"/>
    <w:qFormat/>
    <w:rsid w:val="00795CA3"/>
    <w:pPr>
      <w:ind w:left="720"/>
      <w:contextualSpacing/>
    </w:pPr>
  </w:style>
  <w:style w:type="paragraph" w:customStyle="1" w:styleId="ab">
    <w:name w:val="схема"/>
    <w:link w:val="ac"/>
    <w:autoRedefine/>
    <w:uiPriority w:val="99"/>
    <w:rsid w:val="00795CA3"/>
    <w:pPr>
      <w:spacing w:after="0" w:line="240" w:lineRule="auto"/>
      <w:jc w:val="center"/>
    </w:pPr>
    <w:rPr>
      <w:rFonts w:ascii="Times New Roman" w:eastAsia="SimSun" w:hAnsi="Times New Roman" w:cs="Times New Roman"/>
      <w:szCs w:val="24"/>
    </w:rPr>
  </w:style>
  <w:style w:type="character" w:customStyle="1" w:styleId="ac">
    <w:name w:val="схема Знак"/>
    <w:basedOn w:val="a2"/>
    <w:link w:val="ab"/>
    <w:uiPriority w:val="99"/>
    <w:locked/>
    <w:rsid w:val="00795CA3"/>
    <w:rPr>
      <w:rFonts w:ascii="Times New Roman" w:eastAsia="SimSun" w:hAnsi="Times New Roman" w:cs="Times New Roman"/>
      <w:szCs w:val="24"/>
    </w:rPr>
  </w:style>
  <w:style w:type="paragraph" w:styleId="14">
    <w:name w:val="toc 1"/>
    <w:basedOn w:val="a1"/>
    <w:next w:val="a1"/>
    <w:autoRedefine/>
    <w:uiPriority w:val="39"/>
    <w:unhideWhenUsed/>
    <w:qFormat/>
    <w:rsid w:val="002260C5"/>
    <w:pPr>
      <w:widowControl w:val="0"/>
      <w:tabs>
        <w:tab w:val="left" w:pos="284"/>
        <w:tab w:val="right" w:pos="9628"/>
      </w:tabs>
      <w:spacing w:after="0" w:line="360" w:lineRule="auto"/>
      <w:ind w:firstLine="284"/>
    </w:pPr>
    <w:rPr>
      <w:rFonts w:cstheme="minorHAnsi"/>
      <w:b/>
      <w:bCs/>
      <w:caps/>
      <w:sz w:val="20"/>
      <w:szCs w:val="20"/>
    </w:rPr>
  </w:style>
  <w:style w:type="character" w:styleId="ad">
    <w:name w:val="Hyperlink"/>
    <w:basedOn w:val="a2"/>
    <w:uiPriority w:val="99"/>
    <w:unhideWhenUsed/>
    <w:rsid w:val="00FC4DC8"/>
    <w:rPr>
      <w:color w:val="0000FF" w:themeColor="hyperlink"/>
      <w:u w:val="single"/>
    </w:rPr>
  </w:style>
  <w:style w:type="character" w:customStyle="1" w:styleId="30">
    <w:name w:val="Заголовок 3 Знак"/>
    <w:basedOn w:val="a2"/>
    <w:link w:val="3"/>
    <w:uiPriority w:val="9"/>
    <w:rsid w:val="000F0E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1">
    <w:name w:val="toc 2"/>
    <w:basedOn w:val="a1"/>
    <w:next w:val="a1"/>
    <w:autoRedefine/>
    <w:uiPriority w:val="39"/>
    <w:unhideWhenUsed/>
    <w:rsid w:val="007C45FE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ae">
    <w:name w:val="Normal (Web)"/>
    <w:aliases w:val="Знак,Обычный (Web),Обычный (веб)2,Обычный (веб) Знак,Обычный (веб) Знак Знак Знак,Обычный (Web)1,Знак Знак Знак"/>
    <w:basedOn w:val="a1"/>
    <w:link w:val="15"/>
    <w:uiPriority w:val="99"/>
    <w:unhideWhenUsed/>
    <w:qFormat/>
    <w:rsid w:val="00142F8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1"/>
    <w:link w:val="af0"/>
    <w:uiPriority w:val="99"/>
    <w:unhideWhenUsed/>
    <w:rsid w:val="00E6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E62A25"/>
    <w:rPr>
      <w:rFonts w:ascii="Tahoma" w:hAnsi="Tahoma" w:cs="Tahoma"/>
      <w:sz w:val="16"/>
      <w:szCs w:val="16"/>
    </w:rPr>
  </w:style>
  <w:style w:type="table" w:styleId="16">
    <w:name w:val="Table Grid 1"/>
    <w:basedOn w:val="a3"/>
    <w:uiPriority w:val="99"/>
    <w:unhideWhenUsed/>
    <w:rsid w:val="002E64A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3"/>
    <w:uiPriority w:val="39"/>
    <w:rsid w:val="002E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2"/>
    <w:link w:val="6"/>
    <w:rsid w:val="00326E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0">
    <w:name w:val="Заголовок 4 Знак"/>
    <w:basedOn w:val="a2"/>
    <w:link w:val="4"/>
    <w:uiPriority w:val="9"/>
    <w:rsid w:val="00941A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31">
    <w:name w:val="toc 3"/>
    <w:basedOn w:val="a1"/>
    <w:next w:val="a1"/>
    <w:autoRedefine/>
    <w:uiPriority w:val="39"/>
    <w:unhideWhenUsed/>
    <w:rsid w:val="00CF2B54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CF2B54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CF2B54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CF2B54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CF2B54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CF2B54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1"/>
    <w:next w:val="a1"/>
    <w:autoRedefine/>
    <w:uiPriority w:val="39"/>
    <w:unhideWhenUsed/>
    <w:rsid w:val="00CF2B54"/>
    <w:pPr>
      <w:spacing w:after="0"/>
      <w:ind w:left="1760"/>
    </w:pPr>
    <w:rPr>
      <w:rFonts w:cstheme="minorHAnsi"/>
      <w:sz w:val="18"/>
      <w:szCs w:val="18"/>
    </w:rPr>
  </w:style>
  <w:style w:type="paragraph" w:customStyle="1" w:styleId="CharChar">
    <w:name w:val="Char Знак Знак Char"/>
    <w:basedOn w:val="a1"/>
    <w:autoRedefine/>
    <w:rsid w:val="00F31080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styleId="32">
    <w:name w:val="Body Text 3"/>
    <w:basedOn w:val="a1"/>
    <w:link w:val="33"/>
    <w:uiPriority w:val="99"/>
    <w:unhideWhenUsed/>
    <w:rsid w:val="00F3108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rsid w:val="00F31080"/>
    <w:rPr>
      <w:sz w:val="16"/>
      <w:szCs w:val="16"/>
    </w:rPr>
  </w:style>
  <w:style w:type="numbering" w:customStyle="1" w:styleId="17">
    <w:name w:val="Нет списка1"/>
    <w:next w:val="a4"/>
    <w:uiPriority w:val="99"/>
    <w:semiHidden/>
    <w:unhideWhenUsed/>
    <w:rsid w:val="00F31080"/>
  </w:style>
  <w:style w:type="paragraph" w:styleId="af2">
    <w:name w:val="Body Text"/>
    <w:basedOn w:val="a1"/>
    <w:link w:val="af3"/>
    <w:uiPriority w:val="99"/>
    <w:rsid w:val="00F31080"/>
    <w:pPr>
      <w:spacing w:after="0" w:line="360" w:lineRule="auto"/>
      <w:jc w:val="center"/>
    </w:pPr>
    <w:rPr>
      <w:rFonts w:ascii="Courier New" w:eastAsia="Times New Roman" w:hAnsi="Courier New" w:cs="Times New Roman"/>
      <w:b/>
      <w:i/>
      <w:sz w:val="28"/>
      <w:szCs w:val="20"/>
    </w:rPr>
  </w:style>
  <w:style w:type="character" w:customStyle="1" w:styleId="af3">
    <w:name w:val="Основной текст Знак"/>
    <w:basedOn w:val="a2"/>
    <w:link w:val="af2"/>
    <w:uiPriority w:val="99"/>
    <w:rsid w:val="00F31080"/>
    <w:rPr>
      <w:rFonts w:ascii="Courier New" w:eastAsia="Times New Roman" w:hAnsi="Courier New" w:cs="Times New Roman"/>
      <w:b/>
      <w:i/>
      <w:sz w:val="28"/>
      <w:szCs w:val="20"/>
    </w:rPr>
  </w:style>
  <w:style w:type="character" w:styleId="af4">
    <w:name w:val="page number"/>
    <w:basedOn w:val="a2"/>
    <w:rsid w:val="00F31080"/>
  </w:style>
  <w:style w:type="character" w:customStyle="1" w:styleId="50">
    <w:name w:val="Заголовок 5 Знак"/>
    <w:basedOn w:val="a2"/>
    <w:link w:val="5"/>
    <w:rsid w:val="00FB1D63"/>
    <w:rPr>
      <w:rFonts w:ascii="Times New Roman" w:eastAsia="Times New Roman" w:hAnsi="Times New Roman" w:cs="Times New Roman"/>
      <w:i/>
      <w:iCs/>
      <w:sz w:val="36"/>
      <w:szCs w:val="36"/>
    </w:rPr>
  </w:style>
  <w:style w:type="character" w:customStyle="1" w:styleId="70">
    <w:name w:val="Заголовок 7 Знак"/>
    <w:basedOn w:val="a2"/>
    <w:link w:val="7"/>
    <w:uiPriority w:val="9"/>
    <w:rsid w:val="00FB1D6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rsid w:val="00FB1D63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90">
    <w:name w:val="Заголовок 9 Знак"/>
    <w:basedOn w:val="a2"/>
    <w:link w:val="9"/>
    <w:uiPriority w:val="9"/>
    <w:rsid w:val="00FB1D63"/>
    <w:rPr>
      <w:rFonts w:ascii="Arial" w:eastAsia="Times New Roman" w:hAnsi="Arial" w:cs="Arial"/>
      <w:color w:val="000000"/>
    </w:rPr>
  </w:style>
  <w:style w:type="table" w:customStyle="1" w:styleId="22">
    <w:name w:val="Сетка таблицы2"/>
    <w:basedOn w:val="a3"/>
    <w:uiPriority w:val="59"/>
    <w:rsid w:val="00FB1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otnote reference"/>
    <w:basedOn w:val="a2"/>
    <w:uiPriority w:val="99"/>
    <w:semiHidden/>
    <w:rsid w:val="00FB1D63"/>
    <w:rPr>
      <w:rFonts w:cs="Times New Roman"/>
      <w:vertAlign w:val="superscript"/>
    </w:rPr>
  </w:style>
  <w:style w:type="paragraph" w:styleId="af6">
    <w:name w:val="Body Text Indent"/>
    <w:aliases w:val="Основной текст с отступом Знак Знак Знак,Основной текст с отступом Знак Знак Знак Знак Знак,Основной текст с отступом Знак Знак,Основной текст с отступом Знак Знак Знак Знак Знак Знак Знак"/>
    <w:basedOn w:val="a1"/>
    <w:link w:val="af7"/>
    <w:uiPriority w:val="99"/>
    <w:unhideWhenUsed/>
    <w:rsid w:val="00FB1D63"/>
    <w:pPr>
      <w:spacing w:after="120"/>
      <w:ind w:left="283"/>
    </w:pPr>
  </w:style>
  <w:style w:type="character" w:customStyle="1" w:styleId="af7">
    <w:name w:val="Основной текст с отступом Знак"/>
    <w:aliases w:val="Основной текст с отступом Знак Знак Знак Знак,Основной текст с отступом Знак Знак Знак Знак Знак Знак,Основной текст с отступом Знак Знак Знак1,Основной текст с отступом Знак Знак Знак Знак Знак Знак Знак Знак"/>
    <w:basedOn w:val="a2"/>
    <w:link w:val="af6"/>
    <w:uiPriority w:val="99"/>
    <w:rsid w:val="00FB1D63"/>
  </w:style>
  <w:style w:type="character" w:customStyle="1" w:styleId="apple-converted-space">
    <w:name w:val="apple-converted-space"/>
    <w:basedOn w:val="a2"/>
    <w:rsid w:val="00FB1D63"/>
  </w:style>
  <w:style w:type="paragraph" w:styleId="af8">
    <w:name w:val="footnote text"/>
    <w:basedOn w:val="a1"/>
    <w:link w:val="af9"/>
    <w:autoRedefine/>
    <w:semiHidden/>
    <w:rsid w:val="00FB1D6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2"/>
    <w:link w:val="af8"/>
    <w:semiHidden/>
    <w:rsid w:val="00FB1D63"/>
    <w:rPr>
      <w:rFonts w:ascii="Times New Roman" w:eastAsia="Times New Roman" w:hAnsi="Times New Roman" w:cs="Times New Roman"/>
      <w:sz w:val="20"/>
      <w:szCs w:val="20"/>
    </w:rPr>
  </w:style>
  <w:style w:type="numbering" w:customStyle="1" w:styleId="110">
    <w:name w:val="Нет списка11"/>
    <w:next w:val="a4"/>
    <w:uiPriority w:val="99"/>
    <w:semiHidden/>
    <w:rsid w:val="00FB1D63"/>
  </w:style>
  <w:style w:type="paragraph" w:styleId="23">
    <w:name w:val="Body Text Indent 2"/>
    <w:basedOn w:val="a1"/>
    <w:link w:val="24"/>
    <w:uiPriority w:val="99"/>
    <w:rsid w:val="00FB1D63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FB1D63"/>
    <w:rPr>
      <w:rFonts w:ascii="Arial" w:eastAsia="Times New Roman" w:hAnsi="Arial" w:cs="Arial"/>
      <w:sz w:val="28"/>
      <w:szCs w:val="28"/>
    </w:rPr>
  </w:style>
  <w:style w:type="paragraph" w:customStyle="1" w:styleId="xl55">
    <w:name w:val="xl55"/>
    <w:basedOn w:val="a1"/>
    <w:rsid w:val="00FB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18">
    <w:name w:val="заголовок 1"/>
    <w:basedOn w:val="a1"/>
    <w:next w:val="a1"/>
    <w:rsid w:val="00FB1D63"/>
    <w:pPr>
      <w:keepNext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34">
    <w:name w:val="Body Text Indent 3"/>
    <w:basedOn w:val="a1"/>
    <w:link w:val="35"/>
    <w:uiPriority w:val="99"/>
    <w:rsid w:val="00FB1D63"/>
    <w:pPr>
      <w:spacing w:after="0" w:line="480" w:lineRule="auto"/>
      <w:ind w:firstLine="567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35">
    <w:name w:val="Основной текст с отступом 3 Знак"/>
    <w:basedOn w:val="a2"/>
    <w:link w:val="34"/>
    <w:uiPriority w:val="99"/>
    <w:rsid w:val="00FB1D63"/>
    <w:rPr>
      <w:rFonts w:ascii="Arial" w:eastAsia="Times New Roman" w:hAnsi="Arial" w:cs="Arial"/>
      <w:sz w:val="24"/>
      <w:szCs w:val="24"/>
      <w:lang w:val="en-US"/>
    </w:rPr>
  </w:style>
  <w:style w:type="paragraph" w:styleId="afa">
    <w:name w:val="Plain Text"/>
    <w:basedOn w:val="a1"/>
    <w:link w:val="afb"/>
    <w:rsid w:val="00FB1D6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FB1D63"/>
    <w:rPr>
      <w:rFonts w:ascii="Courier New" w:eastAsia="Times New Roman" w:hAnsi="Courier New" w:cs="Courier New"/>
      <w:sz w:val="20"/>
      <w:szCs w:val="20"/>
    </w:rPr>
  </w:style>
  <w:style w:type="paragraph" w:styleId="afc">
    <w:name w:val="Title"/>
    <w:basedOn w:val="a1"/>
    <w:link w:val="afd"/>
    <w:qFormat/>
    <w:rsid w:val="00FB1D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d">
    <w:name w:val="Название Знак"/>
    <w:basedOn w:val="a2"/>
    <w:link w:val="afc"/>
    <w:rsid w:val="00FB1D63"/>
    <w:rPr>
      <w:rFonts w:ascii="Times New Roman" w:eastAsia="Times New Roman" w:hAnsi="Times New Roman" w:cs="Times New Roman"/>
      <w:sz w:val="28"/>
      <w:szCs w:val="28"/>
    </w:rPr>
  </w:style>
  <w:style w:type="paragraph" w:styleId="afe">
    <w:name w:val="Subtitle"/>
    <w:basedOn w:val="a1"/>
    <w:link w:val="aff"/>
    <w:qFormat/>
    <w:rsid w:val="00FB1D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">
    <w:name w:val="Подзаголовок Знак"/>
    <w:basedOn w:val="a2"/>
    <w:link w:val="afe"/>
    <w:rsid w:val="00FB1D63"/>
    <w:rPr>
      <w:rFonts w:ascii="Times New Roman" w:eastAsia="Times New Roman" w:hAnsi="Times New Roman" w:cs="Times New Roman"/>
      <w:sz w:val="28"/>
      <w:szCs w:val="28"/>
    </w:rPr>
  </w:style>
  <w:style w:type="paragraph" w:styleId="aff0">
    <w:name w:val="annotation text"/>
    <w:basedOn w:val="a1"/>
    <w:link w:val="aff1"/>
    <w:semiHidden/>
    <w:rsid w:val="00FB1D63"/>
    <w:pPr>
      <w:spacing w:after="0" w:line="240" w:lineRule="auto"/>
      <w:jc w:val="both"/>
    </w:pPr>
    <w:rPr>
      <w:rFonts w:ascii="Journal" w:eastAsia="Times New Roman" w:hAnsi="Journal" w:cs="Journal"/>
      <w:sz w:val="24"/>
      <w:szCs w:val="24"/>
      <w:lang w:val="uk-UA"/>
    </w:rPr>
  </w:style>
  <w:style w:type="character" w:customStyle="1" w:styleId="aff1">
    <w:name w:val="Текст примечания Знак"/>
    <w:basedOn w:val="a2"/>
    <w:link w:val="aff0"/>
    <w:semiHidden/>
    <w:rsid w:val="00FB1D63"/>
    <w:rPr>
      <w:rFonts w:ascii="Journal" w:eastAsia="Times New Roman" w:hAnsi="Journal" w:cs="Journal"/>
      <w:sz w:val="24"/>
      <w:szCs w:val="24"/>
      <w:lang w:val="uk-UA"/>
    </w:rPr>
  </w:style>
  <w:style w:type="paragraph" w:styleId="aff2">
    <w:name w:val="Block Text"/>
    <w:basedOn w:val="a1"/>
    <w:rsid w:val="00FB1D63"/>
    <w:pPr>
      <w:widowControl w:val="0"/>
      <w:spacing w:after="0" w:line="240" w:lineRule="auto"/>
      <w:ind w:left="216" w:right="-7" w:firstLine="288"/>
      <w:jc w:val="both"/>
    </w:pPr>
    <w:rPr>
      <w:rFonts w:ascii="Arial" w:eastAsia="Times New Roman" w:hAnsi="Arial" w:cs="Arial"/>
      <w:sz w:val="18"/>
      <w:szCs w:val="18"/>
    </w:rPr>
  </w:style>
  <w:style w:type="paragraph" w:customStyle="1" w:styleId="DefinitionList">
    <w:name w:val="Definition List"/>
    <w:basedOn w:val="a1"/>
    <w:next w:val="a1"/>
    <w:rsid w:val="00FB1D63"/>
    <w:pPr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???????"/>
    <w:rsid w:val="00F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4">
    <w:name w:val="???????? ?????"/>
    <w:basedOn w:val="aff3"/>
    <w:rsid w:val="00FB1D63"/>
    <w:pPr>
      <w:spacing w:line="360" w:lineRule="auto"/>
      <w:jc w:val="both"/>
    </w:pPr>
    <w:rPr>
      <w:sz w:val="24"/>
      <w:szCs w:val="24"/>
    </w:rPr>
  </w:style>
  <w:style w:type="paragraph" w:customStyle="1" w:styleId="25">
    <w:name w:val="???????? ????? ? ???????? 2"/>
    <w:basedOn w:val="aff3"/>
    <w:rsid w:val="00FB1D63"/>
    <w:pPr>
      <w:spacing w:line="360" w:lineRule="auto"/>
      <w:ind w:firstLine="720"/>
      <w:jc w:val="both"/>
    </w:pPr>
    <w:rPr>
      <w:sz w:val="24"/>
      <w:szCs w:val="24"/>
    </w:rPr>
  </w:style>
  <w:style w:type="paragraph" w:customStyle="1" w:styleId="26">
    <w:name w:val="???????? ????? 2"/>
    <w:basedOn w:val="aff3"/>
    <w:rsid w:val="00FB1D63"/>
    <w:pPr>
      <w:spacing w:line="360" w:lineRule="auto"/>
      <w:jc w:val="both"/>
    </w:pPr>
    <w:rPr>
      <w:b/>
      <w:bCs/>
      <w:sz w:val="24"/>
      <w:szCs w:val="24"/>
    </w:rPr>
  </w:style>
  <w:style w:type="character" w:styleId="aff5">
    <w:name w:val="endnote reference"/>
    <w:basedOn w:val="a2"/>
    <w:uiPriority w:val="99"/>
    <w:semiHidden/>
    <w:rsid w:val="00FB1D63"/>
    <w:rPr>
      <w:rFonts w:cs="Times New Roman"/>
      <w:vertAlign w:val="superscript"/>
    </w:rPr>
  </w:style>
  <w:style w:type="paragraph" w:customStyle="1" w:styleId="a">
    <w:name w:val="лит"/>
    <w:autoRedefine/>
    <w:uiPriority w:val="99"/>
    <w:rsid w:val="00FB1D63"/>
    <w:pPr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6">
    <w:name w:val="лит+нумерация"/>
    <w:basedOn w:val="a1"/>
    <w:next w:val="a1"/>
    <w:autoRedefine/>
    <w:uiPriority w:val="99"/>
    <w:rsid w:val="00FB1D63"/>
    <w:pPr>
      <w:spacing w:after="0" w:line="360" w:lineRule="auto"/>
      <w:jc w:val="both"/>
    </w:pPr>
    <w:rPr>
      <w:rFonts w:ascii="Times New Roman" w:eastAsia="Times New Roman" w:hAnsi="Times New Roman" w:cs="Times New Roman"/>
      <w:iCs/>
      <w:color w:val="000000"/>
      <w:sz w:val="28"/>
      <w:szCs w:val="28"/>
    </w:rPr>
  </w:style>
  <w:style w:type="paragraph" w:customStyle="1" w:styleId="aff7">
    <w:name w:val="литера"/>
    <w:uiPriority w:val="99"/>
    <w:rsid w:val="00FB1D63"/>
    <w:pPr>
      <w:spacing w:after="0" w:line="360" w:lineRule="auto"/>
      <w:jc w:val="both"/>
    </w:pPr>
    <w:rPr>
      <w:rFonts w:ascii="??????????" w:eastAsia="Times New Roman" w:hAnsi="??????????" w:cs="Times New Roman"/>
      <w:sz w:val="28"/>
      <w:szCs w:val="28"/>
    </w:rPr>
  </w:style>
  <w:style w:type="paragraph" w:styleId="aff8">
    <w:name w:val="caption"/>
    <w:basedOn w:val="a1"/>
    <w:next w:val="a1"/>
    <w:qFormat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9">
    <w:name w:val="номер страницы"/>
    <w:basedOn w:val="a2"/>
    <w:uiPriority w:val="99"/>
    <w:rsid w:val="00FB1D63"/>
    <w:rPr>
      <w:rFonts w:cs="Times New Roman"/>
      <w:sz w:val="28"/>
      <w:szCs w:val="28"/>
    </w:rPr>
  </w:style>
  <w:style w:type="paragraph" w:customStyle="1" w:styleId="affa">
    <w:name w:val="Обычный +"/>
    <w:basedOn w:val="a1"/>
    <w:autoRedefine/>
    <w:uiPriority w:val="99"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ffb">
    <w:name w:val="размещено"/>
    <w:basedOn w:val="a1"/>
    <w:autoRedefine/>
    <w:uiPriority w:val="99"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8"/>
      <w:szCs w:val="28"/>
    </w:rPr>
  </w:style>
  <w:style w:type="paragraph" w:customStyle="1" w:styleId="affc">
    <w:name w:val="содержание"/>
    <w:uiPriority w:val="99"/>
    <w:rsid w:val="00FB1D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</w:rPr>
  </w:style>
  <w:style w:type="paragraph" w:customStyle="1" w:styleId="10">
    <w:name w:val="Стиль лит.1 + Слева:  0 см"/>
    <w:basedOn w:val="a1"/>
    <w:uiPriority w:val="99"/>
    <w:rsid w:val="00FB1D63"/>
    <w:pPr>
      <w:numPr>
        <w:numId w:val="5"/>
      </w:numPr>
      <w:spacing w:after="0" w:line="360" w:lineRule="auto"/>
      <w:jc w:val="both"/>
    </w:pPr>
    <w:rPr>
      <w:rFonts w:ascii="Times New Roman" w:eastAsia="Times New Roman" w:hAnsi="Times New Roman" w:cs="Times New Roman"/>
      <w:iCs/>
      <w:color w:val="000000"/>
      <w:sz w:val="28"/>
      <w:szCs w:val="20"/>
    </w:rPr>
  </w:style>
  <w:style w:type="paragraph" w:customStyle="1" w:styleId="100">
    <w:name w:val="Стиль Оглавление 1 + Первая строка:  0 см"/>
    <w:basedOn w:val="a1"/>
    <w:autoRedefine/>
    <w:uiPriority w:val="99"/>
    <w:rsid w:val="00FB1D63"/>
    <w:pPr>
      <w:tabs>
        <w:tab w:val="right" w:leader="dot" w:pos="140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101">
    <w:name w:val="Стиль Оглавление 1 + Первая строка:  0 см1"/>
    <w:basedOn w:val="a1"/>
    <w:autoRedefine/>
    <w:uiPriority w:val="99"/>
    <w:rsid w:val="00FB1D63"/>
    <w:pPr>
      <w:tabs>
        <w:tab w:val="right" w:leader="dot" w:pos="1400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200">
    <w:name w:val="Стиль Оглавление 2 + Слева:  0 см Первая строка:  0 см"/>
    <w:basedOn w:val="21"/>
    <w:autoRedefine/>
    <w:uiPriority w:val="99"/>
    <w:rsid w:val="00FB1D63"/>
    <w:pPr>
      <w:numPr>
        <w:numId w:val="3"/>
      </w:numPr>
      <w:tabs>
        <w:tab w:val="left" w:leader="dot" w:pos="3500"/>
      </w:tabs>
      <w:spacing w:line="360" w:lineRule="auto"/>
      <w:ind w:left="0" w:firstLine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31250">
    <w:name w:val="Стиль Оглавление 3 + Слева:  125 см Первая строка:  0 см"/>
    <w:basedOn w:val="a1"/>
    <w:autoRedefine/>
    <w:uiPriority w:val="99"/>
    <w:rsid w:val="00FB1D63"/>
    <w:pPr>
      <w:spacing w:after="0" w:line="360" w:lineRule="auto"/>
      <w:ind w:firstLine="709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customStyle="1" w:styleId="affd">
    <w:name w:val="ТАБЛИЦА"/>
    <w:next w:val="a1"/>
    <w:autoRedefine/>
    <w:uiPriority w:val="99"/>
    <w:rsid w:val="00FB1D63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fe">
    <w:name w:val="endnote text"/>
    <w:basedOn w:val="a1"/>
    <w:link w:val="afff"/>
    <w:autoRedefine/>
    <w:uiPriority w:val="99"/>
    <w:semiHidden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f">
    <w:name w:val="Текст концевой сноски Знак"/>
    <w:basedOn w:val="a2"/>
    <w:link w:val="affe"/>
    <w:uiPriority w:val="99"/>
    <w:semiHidden/>
    <w:rsid w:val="00FB1D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afff0">
    <w:name w:val="титут"/>
    <w:autoRedefine/>
    <w:uiPriority w:val="99"/>
    <w:rsid w:val="00FB1D63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apple-style-span">
    <w:name w:val="apple-style-span"/>
    <w:rsid w:val="00FB1D63"/>
  </w:style>
  <w:style w:type="character" w:styleId="afff1">
    <w:name w:val="Strong"/>
    <w:basedOn w:val="a2"/>
    <w:uiPriority w:val="22"/>
    <w:qFormat/>
    <w:rsid w:val="00FB1D63"/>
    <w:rPr>
      <w:rFonts w:cs="Times New Roman"/>
      <w:b/>
    </w:rPr>
  </w:style>
  <w:style w:type="character" w:customStyle="1" w:styleId="15">
    <w:name w:val="Обычный (веб) Знак1"/>
    <w:aliases w:val="Знак Знак,Обычный (Web) Знак,Обычный (веб)2 Знак,Обычный (веб) Знак Знак,Обычный (веб) Знак Знак Знак Знак,Обычный (Web)1 Знак,Знак Знак Знак Знак1"/>
    <w:link w:val="ae"/>
    <w:uiPriority w:val="99"/>
    <w:locked/>
    <w:rsid w:val="00FB1D63"/>
    <w:rPr>
      <w:rFonts w:ascii="Times New Roman" w:hAnsi="Times New Roman" w:cs="Times New Roman"/>
      <w:sz w:val="24"/>
      <w:szCs w:val="24"/>
    </w:rPr>
  </w:style>
  <w:style w:type="paragraph" w:customStyle="1" w:styleId="book">
    <w:name w:val="book"/>
    <w:basedOn w:val="a1"/>
    <w:rsid w:val="00FB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Содержимое таблицы"/>
    <w:basedOn w:val="a1"/>
    <w:rsid w:val="00FB1D63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HTML">
    <w:name w:val="HTML Preformatted"/>
    <w:basedOn w:val="a1"/>
    <w:link w:val="HTML0"/>
    <w:uiPriority w:val="99"/>
    <w:rsid w:val="00FB1D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FB1D63"/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Маркер"/>
    <w:basedOn w:val="a1"/>
    <w:uiPriority w:val="99"/>
    <w:rsid w:val="00FB1D63"/>
    <w:pPr>
      <w:tabs>
        <w:tab w:val="num" w:pos="1134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0">
    <w:name w:val="a3"/>
    <w:basedOn w:val="a1"/>
    <w:rsid w:val="00FB1D63"/>
    <w:pPr>
      <w:spacing w:after="240" w:line="240" w:lineRule="auto"/>
      <w:ind w:right="567"/>
      <w:jc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art">
    <w:name w:val="art"/>
    <w:basedOn w:val="a1"/>
    <w:rsid w:val="00FB1D63"/>
    <w:pPr>
      <w:spacing w:before="90" w:after="120" w:line="240" w:lineRule="auto"/>
      <w:ind w:firstLine="300"/>
      <w:jc w:val="both"/>
    </w:pPr>
    <w:rPr>
      <w:rFonts w:ascii="Microsoft Sans Serif" w:eastAsia="Times New Roman" w:hAnsi="Microsoft Sans Serif" w:cs="Microsoft Sans Serif"/>
      <w:sz w:val="20"/>
      <w:szCs w:val="20"/>
    </w:rPr>
  </w:style>
  <w:style w:type="paragraph" w:styleId="afff4">
    <w:name w:val="TOC Heading"/>
    <w:basedOn w:val="11"/>
    <w:next w:val="a1"/>
    <w:uiPriority w:val="39"/>
    <w:semiHidden/>
    <w:unhideWhenUsed/>
    <w:qFormat/>
    <w:rsid w:val="00FB1D63"/>
    <w:pPr>
      <w:keepNext/>
      <w:keepLines/>
      <w:widowControl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b/>
      <w:color w:val="365F91"/>
      <w:lang w:eastAsia="en-US"/>
    </w:rPr>
  </w:style>
  <w:style w:type="paragraph" w:customStyle="1" w:styleId="Default">
    <w:name w:val="Default"/>
    <w:rsid w:val="00FB1D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fff5">
    <w:name w:val="No Spacing"/>
    <w:uiPriority w:val="1"/>
    <w:qFormat/>
    <w:rsid w:val="00FB1D63"/>
    <w:pPr>
      <w:spacing w:after="0" w:line="240" w:lineRule="auto"/>
    </w:pPr>
    <w:rPr>
      <w:rFonts w:eastAsiaTheme="minorHAnsi"/>
      <w:lang w:eastAsia="en-US"/>
    </w:rPr>
  </w:style>
  <w:style w:type="paragraph" w:customStyle="1" w:styleId="ParaAttribute14">
    <w:name w:val="ParaAttribute14"/>
    <w:rsid w:val="00FB1D63"/>
    <w:pPr>
      <w:shd w:val="solid" w:color="FFFFFF" w:fill="auto"/>
      <w:wordWrap w:val="0"/>
      <w:spacing w:after="0" w:line="240" w:lineRule="auto"/>
      <w:ind w:left="48" w:right="14" w:firstLine="336"/>
      <w:jc w:val="both"/>
    </w:pPr>
    <w:rPr>
      <w:rFonts w:ascii="Times New Roman" w:eastAsia="Batang" w:hAnsi="Times New Roman" w:cs="Times New Roman"/>
      <w:sz w:val="20"/>
      <w:szCs w:val="20"/>
    </w:rPr>
  </w:style>
  <w:style w:type="character" w:styleId="afff6">
    <w:name w:val="Subtle Emphasis"/>
    <w:basedOn w:val="a2"/>
    <w:uiPriority w:val="19"/>
    <w:qFormat/>
    <w:rsid w:val="00FB1D63"/>
    <w:rPr>
      <w:i/>
      <w:iCs/>
      <w:color w:val="808080" w:themeColor="text1" w:themeTint="7F"/>
    </w:rPr>
  </w:style>
  <w:style w:type="paragraph" w:customStyle="1" w:styleId="W">
    <w:name w:val="Основной текст с отступом W"/>
    <w:basedOn w:val="af6"/>
    <w:link w:val="W2"/>
    <w:rsid w:val="00FB1D63"/>
    <w:pPr>
      <w:shd w:val="clear" w:color="auto" w:fill="FFFFFF"/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</w:tabs>
      <w:spacing w:after="0" w:line="360" w:lineRule="auto"/>
      <w:ind w:left="0" w:firstLine="851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2">
    <w:name w:val="Основной текст с отступом W Знак2"/>
    <w:basedOn w:val="af7"/>
    <w:link w:val="W"/>
    <w:rsid w:val="00FB1D63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styleId="afff7">
    <w:name w:val="Emphasis"/>
    <w:basedOn w:val="a2"/>
    <w:uiPriority w:val="20"/>
    <w:qFormat/>
    <w:rsid w:val="00FB1D63"/>
    <w:rPr>
      <w:rFonts w:cs="Times New Roman"/>
      <w:i/>
      <w:iCs/>
    </w:rPr>
  </w:style>
  <w:style w:type="paragraph" w:customStyle="1" w:styleId="afff8">
    <w:name w:val="Заголовок таблицы"/>
    <w:basedOn w:val="a1"/>
    <w:rsid w:val="00FB1D63"/>
    <w:pPr>
      <w:spacing w:after="0" w:line="360" w:lineRule="auto"/>
      <w:jc w:val="center"/>
    </w:pPr>
    <w:rPr>
      <w:rFonts w:ascii="Times New Roman" w:hAnsi="Times New Roman" w:cs="Times New Roman"/>
      <w:b/>
      <w:color w:val="008000"/>
      <w:sz w:val="28"/>
      <w:szCs w:val="20"/>
    </w:rPr>
  </w:style>
  <w:style w:type="paragraph" w:customStyle="1" w:styleId="afff9">
    <w:name w:val="Текст таблицы"/>
    <w:basedOn w:val="a1"/>
    <w:rsid w:val="00FB1D63"/>
    <w:pPr>
      <w:spacing w:before="60" w:after="0" w:line="240" w:lineRule="auto"/>
      <w:jc w:val="center"/>
    </w:pPr>
    <w:rPr>
      <w:rFonts w:ascii="Times New Roman" w:hAnsi="Times New Roman" w:cs="Times New Roman"/>
      <w:color w:val="000080"/>
      <w:sz w:val="24"/>
      <w:szCs w:val="20"/>
    </w:rPr>
  </w:style>
  <w:style w:type="paragraph" w:customStyle="1" w:styleId="afffa">
    <w:name w:val="Описание формулы"/>
    <w:basedOn w:val="a1"/>
    <w:rsid w:val="00FB1D63"/>
    <w:pPr>
      <w:spacing w:after="0" w:line="360" w:lineRule="auto"/>
      <w:ind w:left="1134"/>
      <w:jc w:val="both"/>
    </w:pPr>
    <w:rPr>
      <w:rFonts w:ascii="Times New Roman" w:hAnsi="Times New Roman" w:cs="Times New Roman"/>
      <w:color w:val="008080"/>
      <w:sz w:val="28"/>
      <w:szCs w:val="20"/>
    </w:rPr>
  </w:style>
  <w:style w:type="paragraph" w:customStyle="1" w:styleId="tbltitle">
    <w:name w:val="tbl_title"/>
    <w:basedOn w:val="a1"/>
    <w:rsid w:val="00FB1D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heading9cxsplast">
    <w:name w:val="msoheading9cxsplast"/>
    <w:basedOn w:val="a1"/>
    <w:uiPriority w:val="99"/>
    <w:rsid w:val="00FB1D63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9">
    <w:name w:val="Сетка таблицы1"/>
    <w:basedOn w:val="a3"/>
    <w:next w:val="af1"/>
    <w:uiPriority w:val="59"/>
    <w:rsid w:val="00FB1D63"/>
    <w:pPr>
      <w:spacing w:after="0" w:line="240" w:lineRule="auto"/>
      <w:ind w:firstLine="709"/>
      <w:jc w:val="center"/>
    </w:pPr>
    <w:rPr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noska">
    <w:name w:val="snoska"/>
    <w:basedOn w:val="a2"/>
    <w:rsid w:val="00FB1D63"/>
  </w:style>
  <w:style w:type="character" w:styleId="afffb">
    <w:name w:val="FollowedHyperlink"/>
    <w:basedOn w:val="a2"/>
    <w:uiPriority w:val="99"/>
    <w:rsid w:val="00FB1D63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1a">
    <w:name w:val="Гиперссылка1"/>
    <w:basedOn w:val="a2"/>
    <w:uiPriority w:val="99"/>
    <w:unhideWhenUsed/>
    <w:rsid w:val="00FB1D63"/>
    <w:rPr>
      <w:color w:val="0000FF"/>
      <w:u w:val="single"/>
    </w:rPr>
  </w:style>
  <w:style w:type="paragraph" w:customStyle="1" w:styleId="a0">
    <w:name w:val="Список марк. БП"/>
    <w:basedOn w:val="a1"/>
    <w:autoRedefine/>
    <w:rsid w:val="00FB1D63"/>
    <w:pPr>
      <w:numPr>
        <w:numId w:val="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b">
    <w:name w:val="Текст выноски Знак1"/>
    <w:basedOn w:val="a2"/>
    <w:uiPriority w:val="99"/>
    <w:semiHidden/>
    <w:rsid w:val="00FB1D63"/>
    <w:rPr>
      <w:rFonts w:ascii="Tahoma" w:hAnsi="Tahoma" w:cs="Tahoma"/>
      <w:sz w:val="16"/>
      <w:szCs w:val="16"/>
    </w:rPr>
  </w:style>
  <w:style w:type="table" w:customStyle="1" w:styleId="210">
    <w:name w:val="Сетка таблицы21"/>
    <w:basedOn w:val="a3"/>
    <w:next w:val="af1"/>
    <w:rsid w:val="00FB1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c">
    <w:name w:val="Body Text First Indent"/>
    <w:basedOn w:val="af2"/>
    <w:link w:val="afffd"/>
    <w:uiPriority w:val="99"/>
    <w:rsid w:val="00FB1D63"/>
    <w:pPr>
      <w:spacing w:after="120"/>
      <w:ind w:firstLine="284"/>
      <w:jc w:val="both"/>
    </w:pPr>
    <w:rPr>
      <w:rFonts w:ascii="Times New Roman" w:hAnsi="Times New Roman"/>
      <w:b w:val="0"/>
      <w:i w:val="0"/>
    </w:rPr>
  </w:style>
  <w:style w:type="character" w:customStyle="1" w:styleId="afffd">
    <w:name w:val="Красная строка Знак"/>
    <w:basedOn w:val="af3"/>
    <w:link w:val="afffc"/>
    <w:uiPriority w:val="99"/>
    <w:rsid w:val="00FB1D63"/>
    <w:rPr>
      <w:rFonts w:ascii="Times New Roman" w:eastAsia="Times New Roman" w:hAnsi="Times New Roman" w:cs="Times New Roman"/>
      <w:b w:val="0"/>
      <w:i w:val="0"/>
      <w:sz w:val="28"/>
      <w:szCs w:val="20"/>
    </w:rPr>
  </w:style>
  <w:style w:type="paragraph" w:styleId="27">
    <w:name w:val="Body Text 2"/>
    <w:basedOn w:val="a1"/>
    <w:link w:val="28"/>
    <w:uiPriority w:val="99"/>
    <w:rsid w:val="00FB1D63"/>
    <w:pPr>
      <w:widowControl w:val="0"/>
      <w:overflowPunct w:val="0"/>
      <w:autoSpaceDE w:val="0"/>
      <w:autoSpaceDN w:val="0"/>
      <w:adjustRightInd w:val="0"/>
      <w:spacing w:before="120" w:after="0" w:line="360" w:lineRule="auto"/>
      <w:ind w:firstLine="720"/>
      <w:jc w:val="both"/>
      <w:textAlignment w:val="baseline"/>
    </w:pPr>
    <w:rPr>
      <w:rFonts w:ascii="Franklin Gothic Book" w:eastAsia="Times New Roman" w:hAnsi="Franklin Gothic Book" w:cs="Times New Roman"/>
      <w:kern w:val="16"/>
      <w:sz w:val="28"/>
      <w:szCs w:val="20"/>
    </w:rPr>
  </w:style>
  <w:style w:type="character" w:customStyle="1" w:styleId="28">
    <w:name w:val="Основной текст 2 Знак"/>
    <w:basedOn w:val="a2"/>
    <w:link w:val="27"/>
    <w:uiPriority w:val="99"/>
    <w:rsid w:val="00FB1D63"/>
    <w:rPr>
      <w:rFonts w:ascii="Franklin Gothic Book" w:eastAsia="Times New Roman" w:hAnsi="Franklin Gothic Book" w:cs="Times New Roman"/>
      <w:kern w:val="16"/>
      <w:sz w:val="28"/>
      <w:szCs w:val="20"/>
    </w:rPr>
  </w:style>
  <w:style w:type="paragraph" w:customStyle="1" w:styleId="oaenoieiaaiey">
    <w:name w:val="oaeno i?eia?aiey"/>
    <w:basedOn w:val="a1"/>
    <w:rsid w:val="00FB1D63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Franklin Gothic Book" w:eastAsia="Times New Roman" w:hAnsi="Franklin Gothic Book" w:cs="Times New Roman"/>
      <w:kern w:val="16"/>
      <w:sz w:val="28"/>
      <w:szCs w:val="20"/>
    </w:rPr>
  </w:style>
  <w:style w:type="paragraph" w:customStyle="1" w:styleId="1c">
    <w:name w:val="оглавление 1"/>
    <w:basedOn w:val="a1"/>
    <w:next w:val="a1"/>
    <w:rsid w:val="00FB1D63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Franklin Gothic Book" w:eastAsia="Times New Roman" w:hAnsi="Franklin Gothic Book" w:cs="Times New Roman"/>
      <w:kern w:val="16"/>
      <w:sz w:val="28"/>
      <w:szCs w:val="20"/>
      <w:lang w:val="en-US"/>
    </w:rPr>
  </w:style>
  <w:style w:type="table" w:styleId="-2">
    <w:name w:val="Table Web 2"/>
    <w:basedOn w:val="a3"/>
    <w:uiPriority w:val="99"/>
    <w:rsid w:val="00FB1D63"/>
    <w:rPr>
      <w:rFonts w:ascii="Calibri" w:eastAsia="Times New Roman" w:hAnsi="Calibri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6">
    <w:name w:val="Сетка таблицы3"/>
    <w:basedOn w:val="a3"/>
    <w:next w:val="af1"/>
    <w:rsid w:val="00FB1D6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e">
    <w:name w:val="Ц"/>
    <w:basedOn w:val="a1"/>
    <w:rsid w:val="00FB1D63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f">
    <w:name w:val="текст сноски"/>
    <w:basedOn w:val="a1"/>
    <w:rsid w:val="00FB1D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заголовок 3"/>
    <w:basedOn w:val="a1"/>
    <w:next w:val="a1"/>
    <w:rsid w:val="00FB1D63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f0">
    <w:name w:val="List Bullet"/>
    <w:basedOn w:val="a1"/>
    <w:autoRedefine/>
    <w:rsid w:val="00FB1D63"/>
    <w:pPr>
      <w:widowControl w:val="0"/>
      <w:tabs>
        <w:tab w:val="num" w:pos="360"/>
      </w:tabs>
      <w:spacing w:after="0" w:line="280" w:lineRule="auto"/>
      <w:ind w:left="360" w:hanging="36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29">
    <w:name w:val="List Bullet 2"/>
    <w:basedOn w:val="a1"/>
    <w:autoRedefine/>
    <w:uiPriority w:val="99"/>
    <w:rsid w:val="00FB1D63"/>
    <w:pPr>
      <w:widowControl w:val="0"/>
      <w:tabs>
        <w:tab w:val="num" w:pos="170"/>
      </w:tabs>
      <w:spacing w:after="0" w:line="280" w:lineRule="auto"/>
      <w:ind w:left="170" w:hanging="17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38">
    <w:name w:val="List Bullet 3"/>
    <w:basedOn w:val="a1"/>
    <w:autoRedefine/>
    <w:rsid w:val="00FB1D63"/>
    <w:pPr>
      <w:widowControl w:val="0"/>
      <w:tabs>
        <w:tab w:val="num" w:pos="170"/>
      </w:tabs>
      <w:spacing w:after="0" w:line="280" w:lineRule="auto"/>
      <w:ind w:left="170" w:hanging="17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FR1">
    <w:name w:val="FR1"/>
    <w:rsid w:val="00FB1D63"/>
    <w:pPr>
      <w:widowControl w:val="0"/>
      <w:autoSpaceDE w:val="0"/>
      <w:autoSpaceDN w:val="0"/>
      <w:adjustRightInd w:val="0"/>
      <w:spacing w:before="240" w:after="0" w:line="240" w:lineRule="auto"/>
      <w:ind w:right="1600"/>
      <w:jc w:val="both"/>
    </w:pPr>
    <w:rPr>
      <w:rFonts w:ascii="Arial Narrow" w:eastAsia="Times New Roman" w:hAnsi="Arial Narrow" w:cs="Times New Roman"/>
      <w:sz w:val="56"/>
      <w:szCs w:val="56"/>
    </w:rPr>
  </w:style>
  <w:style w:type="paragraph" w:customStyle="1" w:styleId="FR2">
    <w:name w:val="FR2"/>
    <w:rsid w:val="00FB1D63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 Narrow" w:eastAsia="Times New Roman" w:hAnsi="Arial Narrow" w:cs="Times New Roman"/>
      <w:i/>
      <w:iCs/>
      <w:sz w:val="16"/>
      <w:szCs w:val="16"/>
    </w:rPr>
  </w:style>
  <w:style w:type="paragraph" w:customStyle="1" w:styleId="FR3">
    <w:name w:val="FR3"/>
    <w:rsid w:val="00FB1D63"/>
    <w:pPr>
      <w:widowControl w:val="0"/>
      <w:autoSpaceDE w:val="0"/>
      <w:autoSpaceDN w:val="0"/>
      <w:adjustRightInd w:val="0"/>
      <w:spacing w:after="0" w:line="360" w:lineRule="auto"/>
      <w:ind w:firstLine="260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FR4">
    <w:name w:val="FR4"/>
    <w:rsid w:val="00FB1D63"/>
    <w:pPr>
      <w:widowControl w:val="0"/>
      <w:autoSpaceDE w:val="0"/>
      <w:autoSpaceDN w:val="0"/>
      <w:adjustRightInd w:val="0"/>
      <w:spacing w:after="0" w:line="360" w:lineRule="auto"/>
      <w:ind w:firstLine="260"/>
      <w:jc w:val="both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2a">
    <w:name w:val="заголовок 2"/>
    <w:basedOn w:val="a1"/>
    <w:next w:val="a1"/>
    <w:rsid w:val="00FB1D63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заголовок 4"/>
    <w:basedOn w:val="a1"/>
    <w:next w:val="a1"/>
    <w:rsid w:val="00FB1D63"/>
    <w:pPr>
      <w:keepNext/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52">
    <w:name w:val="заголовок 5"/>
    <w:basedOn w:val="a1"/>
    <w:next w:val="a1"/>
    <w:rsid w:val="00FB1D63"/>
    <w:pPr>
      <w:keepNext/>
      <w:widowControl w:val="0"/>
      <w:autoSpaceDE w:val="0"/>
      <w:autoSpaceDN w:val="0"/>
      <w:spacing w:before="240"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5">
    <w:name w:val="xl25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27">
    <w:name w:val="xl2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">
    <w:name w:val="xl28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0">
    <w:name w:val="xl30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1">
    <w:name w:val="xl31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2">
    <w:name w:val="xl3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">
    <w:name w:val="xl3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u w:val="single"/>
    </w:rPr>
  </w:style>
  <w:style w:type="paragraph" w:customStyle="1" w:styleId="xl34">
    <w:name w:val="xl34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35">
    <w:name w:val="xl35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36">
    <w:name w:val="xl36"/>
    <w:basedOn w:val="a1"/>
    <w:rsid w:val="00FB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37">
    <w:name w:val="xl37"/>
    <w:basedOn w:val="a1"/>
    <w:rsid w:val="00FB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38">
    <w:name w:val="xl38"/>
    <w:basedOn w:val="a1"/>
    <w:rsid w:val="00FB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">
    <w:name w:val="xl39"/>
    <w:basedOn w:val="a1"/>
    <w:rsid w:val="00FB1D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40">
    <w:name w:val="xl40"/>
    <w:basedOn w:val="a1"/>
    <w:rsid w:val="00FB1D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41">
    <w:name w:val="xl41"/>
    <w:basedOn w:val="a1"/>
    <w:rsid w:val="00FB1D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">
    <w:name w:val="xl4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u w:val="single"/>
    </w:rPr>
  </w:style>
  <w:style w:type="paragraph" w:customStyle="1" w:styleId="xl43">
    <w:name w:val="xl4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44">
    <w:name w:val="xl44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color w:val="0000FF"/>
      <w:sz w:val="24"/>
      <w:szCs w:val="24"/>
    </w:rPr>
  </w:style>
  <w:style w:type="paragraph" w:customStyle="1" w:styleId="xl45">
    <w:name w:val="xl45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0000FF"/>
      <w:sz w:val="24"/>
      <w:szCs w:val="24"/>
    </w:rPr>
  </w:style>
  <w:style w:type="paragraph" w:customStyle="1" w:styleId="xl46">
    <w:name w:val="xl4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47">
    <w:name w:val="xl4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48">
    <w:name w:val="xl48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">
    <w:name w:val="xl49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xl50">
    <w:name w:val="xl50"/>
    <w:basedOn w:val="a1"/>
    <w:rsid w:val="00FB1D6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color w:val="3366FF"/>
      <w:sz w:val="24"/>
      <w:szCs w:val="24"/>
    </w:rPr>
  </w:style>
  <w:style w:type="paragraph" w:customStyle="1" w:styleId="xl51">
    <w:name w:val="xl51"/>
    <w:basedOn w:val="a1"/>
    <w:rsid w:val="00FB1D6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">
    <w:name w:val="xl5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53">
    <w:name w:val="xl5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xl54">
    <w:name w:val="xl54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1"/>
    <w:rsid w:val="00FB1D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56">
    <w:name w:val="xl5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color w:val="000000"/>
      <w:sz w:val="16"/>
      <w:szCs w:val="16"/>
    </w:rPr>
  </w:style>
  <w:style w:type="paragraph" w:customStyle="1" w:styleId="xl57">
    <w:name w:val="xl5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58">
    <w:name w:val="xl58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Times New Roman"/>
      <w:color w:val="000000"/>
      <w:sz w:val="36"/>
      <w:szCs w:val="36"/>
    </w:rPr>
  </w:style>
  <w:style w:type="paragraph" w:customStyle="1" w:styleId="xl59">
    <w:name w:val="xl59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60">
    <w:name w:val="xl60"/>
    <w:basedOn w:val="a1"/>
    <w:rsid w:val="00FB1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61">
    <w:name w:val="xl61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b/>
      <w:bCs/>
      <w:color w:val="000000"/>
      <w:sz w:val="32"/>
      <w:szCs w:val="32"/>
    </w:rPr>
  </w:style>
  <w:style w:type="paragraph" w:customStyle="1" w:styleId="xl62">
    <w:name w:val="xl62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xl64">
    <w:name w:val="xl64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b/>
      <w:bCs/>
      <w:color w:val="000000"/>
    </w:rPr>
  </w:style>
  <w:style w:type="paragraph" w:customStyle="1" w:styleId="xl65">
    <w:name w:val="xl65"/>
    <w:basedOn w:val="a1"/>
    <w:rsid w:val="00FB1D63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Times New Roman"/>
      <w:sz w:val="28"/>
      <w:szCs w:val="28"/>
    </w:rPr>
  </w:style>
  <w:style w:type="paragraph" w:customStyle="1" w:styleId="xl66">
    <w:name w:val="xl66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1"/>
    <w:rsid w:val="00FB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1"/>
    <w:rsid w:val="00FB1D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paragraph" w:customStyle="1" w:styleId="affff1">
    <w:name w:val="Заглавие"/>
    <w:basedOn w:val="11"/>
    <w:rsid w:val="00FB1D63"/>
    <w:pPr>
      <w:spacing w:before="240" w:after="60" w:line="360" w:lineRule="auto"/>
      <w:ind w:firstLine="0"/>
    </w:pPr>
    <w:rPr>
      <w:rFonts w:eastAsia="Times New Roman" w:cs="Times New Roman"/>
      <w:i/>
      <w:caps/>
      <w:color w:val="auto"/>
      <w:kern w:val="32"/>
      <w:sz w:val="32"/>
      <w:szCs w:val="32"/>
    </w:rPr>
  </w:style>
  <w:style w:type="paragraph" w:customStyle="1" w:styleId="affff2">
    <w:name w:val="КУРСАЧ"/>
    <w:basedOn w:val="a1"/>
    <w:rsid w:val="00FB1D6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d">
    <w:name w:val="std"/>
    <w:basedOn w:val="a1"/>
    <w:rsid w:val="00FB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Стиль1"/>
    <w:basedOn w:val="a1"/>
    <w:link w:val="130"/>
    <w:uiPriority w:val="99"/>
    <w:qFormat/>
    <w:rsid w:val="00FB1D63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6">
    <w:name w:val="Стиль Заголовок 1 + 16 пт полужирный все прописные"/>
    <w:basedOn w:val="11"/>
    <w:rsid w:val="00FB1D63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 w:cs="Times New Roman"/>
      <w:color w:val="auto"/>
      <w:sz w:val="32"/>
      <w:szCs w:val="20"/>
    </w:rPr>
  </w:style>
  <w:style w:type="paragraph" w:customStyle="1" w:styleId="2TimesNewRoman">
    <w:name w:val="Стиль Заголовок 2 + Times New Roman не курсив По центру Перед:  ..."/>
    <w:basedOn w:val="2"/>
    <w:rsid w:val="00FB1D63"/>
    <w:pPr>
      <w:overflowPunct w:val="0"/>
      <w:autoSpaceDE w:val="0"/>
      <w:autoSpaceDN w:val="0"/>
      <w:adjustRightInd w:val="0"/>
      <w:spacing w:before="0" w:after="0"/>
      <w:jc w:val="center"/>
      <w:textAlignment w:val="baseline"/>
    </w:pPr>
    <w:rPr>
      <w:rFonts w:eastAsia="Times New Roman" w:cs="Times New Roman"/>
      <w:b/>
      <w:i/>
      <w:color w:val="auto"/>
      <w:sz w:val="30"/>
      <w:szCs w:val="20"/>
    </w:rPr>
  </w:style>
  <w:style w:type="paragraph" w:customStyle="1" w:styleId="ConsNormal">
    <w:name w:val="ConsNormal"/>
    <w:rsid w:val="00FB1D63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1e">
    <w:name w:val="Обычный (веб)1"/>
    <w:basedOn w:val="a1"/>
    <w:rsid w:val="00FB1D6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2b">
    <w:name w:val="List 2"/>
    <w:basedOn w:val="a1"/>
    <w:rsid w:val="00FB1D6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2">
    <w:name w:val="заг14_2"/>
    <w:basedOn w:val="a1"/>
    <w:autoRedefine/>
    <w:rsid w:val="00FB1D63"/>
    <w:pPr>
      <w:tabs>
        <w:tab w:val="left" w:pos="4111"/>
      </w:tabs>
      <w:spacing w:after="12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">
    <w:name w:val="абз 10"/>
    <w:rsid w:val="00FB1D63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3">
    <w:name w:val="Обычный БП"/>
    <w:autoRedefine/>
    <w:rsid w:val="00FB1D63"/>
    <w:pPr>
      <w:spacing w:before="60" w:after="6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fff4">
    <w:name w:val="Placeholder Text"/>
    <w:basedOn w:val="a2"/>
    <w:uiPriority w:val="99"/>
    <w:semiHidden/>
    <w:rsid w:val="00FB1D63"/>
    <w:rPr>
      <w:color w:val="808080"/>
    </w:rPr>
  </w:style>
  <w:style w:type="numbering" w:customStyle="1" w:styleId="2c">
    <w:name w:val="Нет списка2"/>
    <w:next w:val="a4"/>
    <w:uiPriority w:val="99"/>
    <w:semiHidden/>
    <w:unhideWhenUsed/>
    <w:rsid w:val="00FB1D63"/>
  </w:style>
  <w:style w:type="paragraph" w:customStyle="1" w:styleId="-Text">
    <w:name w:val="- Text"/>
    <w:basedOn w:val="a1"/>
    <w:autoRedefine/>
    <w:qFormat/>
    <w:rsid w:val="00FB1D63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5">
    <w:name w:val="КУР"/>
    <w:basedOn w:val="a1"/>
    <w:link w:val="affff6"/>
    <w:qFormat/>
    <w:rsid w:val="00FB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6">
    <w:name w:val="КУР Знак"/>
    <w:basedOn w:val="a2"/>
    <w:link w:val="affff5"/>
    <w:locked/>
    <w:rsid w:val="00FB1D6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- список"/>
    <w:basedOn w:val="a1"/>
    <w:link w:val="-0"/>
    <w:qFormat/>
    <w:rsid w:val="00FB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0">
    <w:name w:val="- список Знак"/>
    <w:basedOn w:val="affff7"/>
    <w:link w:val="-"/>
    <w:locked/>
    <w:rsid w:val="00FB1D6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1. Список"/>
    <w:basedOn w:val="a1"/>
    <w:link w:val="1f"/>
    <w:qFormat/>
    <w:rsid w:val="00FB1D63"/>
    <w:pPr>
      <w:numPr>
        <w:numId w:val="8"/>
      </w:num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1f">
    <w:name w:val="1. Список Знак"/>
    <w:basedOn w:val="a2"/>
    <w:link w:val="1"/>
    <w:locked/>
    <w:rsid w:val="00FB1D63"/>
    <w:rPr>
      <w:rFonts w:ascii="Calibri" w:eastAsia="Times New Roman" w:hAnsi="Calibri" w:cs="Times New Roman"/>
      <w:sz w:val="24"/>
      <w:szCs w:val="24"/>
    </w:rPr>
  </w:style>
  <w:style w:type="paragraph" w:customStyle="1" w:styleId="2d">
    <w:name w:val="заг2_кур"/>
    <w:basedOn w:val="2"/>
    <w:qFormat/>
    <w:rsid w:val="00FB1D63"/>
    <w:pPr>
      <w:spacing w:before="120"/>
      <w:jc w:val="center"/>
    </w:pPr>
    <w:rPr>
      <w:rFonts w:ascii="Times New Roman" w:eastAsia="Times New Roman" w:hAnsi="Times New Roman" w:cs="Times New Roman"/>
      <w:i/>
      <w:iCs/>
      <w:color w:val="auto"/>
      <w:sz w:val="30"/>
      <w:szCs w:val="24"/>
    </w:rPr>
  </w:style>
  <w:style w:type="paragraph" w:customStyle="1" w:styleId="affff8">
    <w:name w:val="кур"/>
    <w:basedOn w:val="a1"/>
    <w:link w:val="affff7"/>
    <w:qFormat/>
    <w:rsid w:val="00FB1D63"/>
    <w:pPr>
      <w:shd w:val="clear" w:color="auto" w:fill="FFFFFF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ffff7">
    <w:name w:val="кур Знак"/>
    <w:basedOn w:val="a2"/>
    <w:link w:val="affff8"/>
    <w:locked/>
    <w:rsid w:val="00FB1D63"/>
    <w:rPr>
      <w:rFonts w:ascii="Calibri" w:eastAsia="Times New Roman" w:hAnsi="Calibri" w:cs="Times New Roman"/>
      <w:sz w:val="24"/>
      <w:szCs w:val="24"/>
      <w:shd w:val="clear" w:color="auto" w:fill="FFFFFF"/>
    </w:rPr>
  </w:style>
  <w:style w:type="paragraph" w:customStyle="1" w:styleId="Jaxx">
    <w:name w:val="Jaxx"/>
    <w:basedOn w:val="a1"/>
    <w:link w:val="Jaxx0"/>
    <w:qFormat/>
    <w:rsid w:val="00FB1D63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Jaxx0">
    <w:name w:val="Jaxx Знак"/>
    <w:basedOn w:val="a2"/>
    <w:link w:val="Jaxx"/>
    <w:locked/>
    <w:rsid w:val="00FB1D63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9">
    <w:name w:val="текст"/>
    <w:basedOn w:val="a1"/>
    <w:rsid w:val="00FB1D63"/>
    <w:pPr>
      <w:widowControl w:val="0"/>
      <w:shd w:val="clear" w:color="auto" w:fill="FFFFFF"/>
      <w:autoSpaceDE w:val="0"/>
      <w:autoSpaceDN w:val="0"/>
      <w:adjustRightInd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character" w:customStyle="1" w:styleId="FontStyle32">
    <w:name w:val="Font Style32"/>
    <w:basedOn w:val="a2"/>
    <w:rsid w:val="00FB1D63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2"/>
    <w:rsid w:val="00FB1D63"/>
    <w:rPr>
      <w:rFonts w:ascii="Times New Roman" w:hAnsi="Times New Roman" w:cs="Times New Roman"/>
      <w:sz w:val="22"/>
      <w:szCs w:val="22"/>
    </w:rPr>
  </w:style>
  <w:style w:type="paragraph" w:customStyle="1" w:styleId="ArtemStandart">
    <w:name w:val="Artem Standart"/>
    <w:basedOn w:val="af6"/>
    <w:rsid w:val="00FB1D63"/>
    <w:pPr>
      <w:spacing w:after="0" w:line="360" w:lineRule="auto"/>
      <w:ind w:left="-567" w:right="-766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fa">
    <w:name w:val="Рабочий"/>
    <w:rsid w:val="00FB1D6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</w:rPr>
  </w:style>
  <w:style w:type="character" w:customStyle="1" w:styleId="spelle">
    <w:name w:val="spelle"/>
    <w:basedOn w:val="a2"/>
    <w:rsid w:val="00FB1D63"/>
    <w:rPr>
      <w:rFonts w:cs="Times New Roman"/>
    </w:rPr>
  </w:style>
  <w:style w:type="table" w:styleId="-1">
    <w:name w:val="Table Web 1"/>
    <w:basedOn w:val="a3"/>
    <w:uiPriority w:val="99"/>
    <w:rsid w:val="00F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link w:val="Normal10"/>
    <w:rsid w:val="00FB1D63"/>
    <w:pPr>
      <w:widowControl w:val="0"/>
      <w:spacing w:after="0" w:line="480" w:lineRule="auto"/>
      <w:ind w:firstLine="280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affffb">
    <w:name w:val="Диплом"/>
    <w:basedOn w:val="a1"/>
    <w:rsid w:val="00FB1D63"/>
    <w:pPr>
      <w:spacing w:after="0" w:line="360" w:lineRule="auto"/>
      <w:ind w:firstLine="85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Normal10">
    <w:name w:val="Normal1 Знак"/>
    <w:basedOn w:val="a2"/>
    <w:link w:val="Normal1"/>
    <w:locked/>
    <w:rsid w:val="00FB1D63"/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1">
    <w:name w:val="bodytext1"/>
    <w:basedOn w:val="a2"/>
    <w:rsid w:val="00FB1D63"/>
    <w:rPr>
      <w:rFonts w:ascii="Arial" w:hAnsi="Arial" w:cs="Arial"/>
      <w:color w:val="000000"/>
      <w:sz w:val="16"/>
      <w:szCs w:val="16"/>
    </w:rPr>
  </w:style>
  <w:style w:type="paragraph" w:customStyle="1" w:styleId="affffc">
    <w:name w:val="a"/>
    <w:basedOn w:val="a1"/>
    <w:rsid w:val="00FB1D6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ncited1">
    <w:name w:val="noncited1"/>
    <w:basedOn w:val="a2"/>
    <w:rsid w:val="00FB1D63"/>
    <w:rPr>
      <w:rFonts w:cs="Times New Roman"/>
    </w:rPr>
  </w:style>
  <w:style w:type="paragraph" w:customStyle="1" w:styleId="140">
    <w:name w:val="Текст диссера 14"/>
    <w:basedOn w:val="a1"/>
    <w:autoRedefine/>
    <w:rsid w:val="00FB1D63"/>
    <w:pPr>
      <w:spacing w:after="0" w:line="340" w:lineRule="exact"/>
      <w:ind w:firstLine="68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en-US"/>
    </w:rPr>
  </w:style>
  <w:style w:type="paragraph" w:customStyle="1" w:styleId="2904092">
    <w:name w:val="29.04.09 заг 2"/>
    <w:basedOn w:val="2"/>
    <w:rsid w:val="00FB1D63"/>
    <w:pPr>
      <w:shd w:val="clear" w:color="auto" w:fill="FFFFFF"/>
      <w:tabs>
        <w:tab w:val="left" w:pos="5920"/>
      </w:tabs>
      <w:spacing w:before="0" w:after="0" w:line="360" w:lineRule="auto"/>
    </w:pPr>
    <w:rPr>
      <w:rFonts w:ascii="Times New Roman" w:eastAsia="Times New Roman" w:hAnsi="Times New Roman" w:cs="Arial"/>
      <w:i/>
      <w:iCs/>
      <w:color w:val="auto"/>
      <w:sz w:val="32"/>
      <w:szCs w:val="28"/>
    </w:rPr>
  </w:style>
  <w:style w:type="paragraph" w:customStyle="1" w:styleId="2904093">
    <w:name w:val="29.04.09 заг 3"/>
    <w:basedOn w:val="3"/>
    <w:rsid w:val="00FB1D63"/>
    <w:pPr>
      <w:keepLines w:val="0"/>
      <w:spacing w:before="0" w:line="360" w:lineRule="auto"/>
      <w:ind w:firstLine="709"/>
    </w:pPr>
    <w:rPr>
      <w:rFonts w:ascii="Times New Roman" w:eastAsia="Times New Roman" w:hAnsi="Times New Roman" w:cs="Arial"/>
      <w:color w:val="auto"/>
      <w:sz w:val="28"/>
      <w:szCs w:val="28"/>
    </w:rPr>
  </w:style>
  <w:style w:type="character" w:customStyle="1" w:styleId="201">
    <w:name w:val="Знак Знак20"/>
    <w:basedOn w:val="a2"/>
    <w:rsid w:val="00FB1D63"/>
    <w:rPr>
      <w:rFonts w:cs="Times New Roman"/>
      <w:b/>
      <w:bCs/>
      <w:caps/>
      <w:kern w:val="36"/>
      <w:sz w:val="28"/>
      <w:szCs w:val="28"/>
      <w:lang w:val="ru-RU" w:eastAsia="ru-RU" w:bidi="ar-SA"/>
    </w:rPr>
  </w:style>
  <w:style w:type="character" w:customStyle="1" w:styleId="190">
    <w:name w:val="Знак Знак19"/>
    <w:basedOn w:val="a2"/>
    <w:rsid w:val="00FB1D63"/>
    <w:rPr>
      <w:rFonts w:cs="Arial"/>
      <w:b/>
      <w:bCs/>
      <w:iCs/>
      <w:color w:val="FF0000"/>
      <w:sz w:val="28"/>
      <w:szCs w:val="28"/>
      <w:lang w:val="ru-RU" w:eastAsia="ru-RU" w:bidi="ar-SA"/>
    </w:rPr>
  </w:style>
  <w:style w:type="paragraph" w:customStyle="1" w:styleId="Style3">
    <w:name w:val="Style3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5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2"/>
    <w:rsid w:val="00FB1D63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FB1D63"/>
    <w:pPr>
      <w:widowControl w:val="0"/>
      <w:autoSpaceDE w:val="0"/>
      <w:autoSpaceDN w:val="0"/>
      <w:adjustRightInd w:val="0"/>
      <w:spacing w:after="0" w:line="354" w:lineRule="exact"/>
      <w:ind w:firstLine="7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rsid w:val="00FB1D63"/>
    <w:rPr>
      <w:rFonts w:ascii="Times New Roman" w:hAnsi="Times New Roman" w:cs="Times New Roman"/>
      <w:i/>
      <w:iCs/>
      <w:sz w:val="26"/>
      <w:szCs w:val="26"/>
    </w:rPr>
  </w:style>
  <w:style w:type="character" w:customStyle="1" w:styleId="103">
    <w:name w:val="Знак Знак10"/>
    <w:basedOn w:val="a2"/>
    <w:rsid w:val="00FB1D63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310">
    <w:name w:val="Основной текст с отступом 3 Знак1"/>
    <w:basedOn w:val="a2"/>
    <w:uiPriority w:val="99"/>
    <w:semiHidden/>
    <w:locked/>
    <w:rsid w:val="00FB1D63"/>
    <w:rPr>
      <w:rFonts w:cs="Times New Roman"/>
      <w:sz w:val="16"/>
      <w:szCs w:val="16"/>
    </w:rPr>
  </w:style>
  <w:style w:type="paragraph" w:customStyle="1" w:styleId="WW-3">
    <w:name w:val="WW-Основной текст с отступом 3"/>
    <w:basedOn w:val="a1"/>
    <w:rsid w:val="00FB1D63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ahoma"/>
      <w:sz w:val="24"/>
      <w:szCs w:val="20"/>
    </w:rPr>
  </w:style>
  <w:style w:type="paragraph" w:customStyle="1" w:styleId="WW-">
    <w:name w:val="WW-Обычный (веб)"/>
    <w:basedOn w:val="a1"/>
    <w:rsid w:val="00FB1D63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8">
    <w:name w:val="Font Style18"/>
    <w:basedOn w:val="a2"/>
    <w:rsid w:val="00FB1D63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a2"/>
    <w:rsid w:val="00FB1D63"/>
    <w:rPr>
      <w:rFonts w:ascii="Arial Black" w:hAnsi="Arial Black" w:cs="Arial Black"/>
      <w:sz w:val="34"/>
      <w:szCs w:val="34"/>
    </w:rPr>
  </w:style>
  <w:style w:type="character" w:customStyle="1" w:styleId="FontStyle15">
    <w:name w:val="Font Style15"/>
    <w:basedOn w:val="a2"/>
    <w:rsid w:val="00FB1D63"/>
    <w:rPr>
      <w:rFonts w:ascii="Times New Roman" w:hAnsi="Times New Roman" w:cs="Times New Roman"/>
      <w:b/>
      <w:bCs/>
      <w:sz w:val="46"/>
      <w:szCs w:val="46"/>
    </w:rPr>
  </w:style>
  <w:style w:type="paragraph" w:customStyle="1" w:styleId="Style1">
    <w:name w:val="Style1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1"/>
    <w:rsid w:val="00FB1D63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50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2"/>
    <w:rsid w:val="00FB1D63"/>
    <w:rPr>
      <w:rFonts w:ascii="Courier New" w:hAnsi="Courier New" w:cs="Courier New"/>
      <w:b/>
      <w:bCs/>
      <w:i/>
      <w:iCs/>
      <w:sz w:val="40"/>
      <w:szCs w:val="40"/>
    </w:rPr>
  </w:style>
  <w:style w:type="character" w:customStyle="1" w:styleId="FontStyle20">
    <w:name w:val="Font Style20"/>
    <w:basedOn w:val="a2"/>
    <w:rsid w:val="00FB1D6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50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2"/>
    <w:uiPriority w:val="99"/>
    <w:rsid w:val="00FB1D63"/>
    <w:rPr>
      <w:rFonts w:ascii="Sylfaen" w:hAnsi="Sylfaen" w:cs="Sylfaen"/>
      <w:b/>
      <w:bCs/>
      <w:sz w:val="42"/>
      <w:szCs w:val="42"/>
    </w:rPr>
  </w:style>
  <w:style w:type="paragraph" w:customStyle="1" w:styleId="affffd">
    <w:name w:val="Приложение"/>
    <w:basedOn w:val="a1"/>
    <w:next w:val="a1"/>
    <w:rsid w:val="00FB1D63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paragraph" w:customStyle="1" w:styleId="2e">
    <w:name w:val="Îñíîâíîé òåêñò 2"/>
    <w:basedOn w:val="a1"/>
    <w:rsid w:val="00FB1D63"/>
    <w:pPr>
      <w:widowControl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">
    <w:name w:val="p"/>
    <w:basedOn w:val="a1"/>
    <w:rsid w:val="00FB1D63"/>
    <w:pPr>
      <w:spacing w:before="100" w:beforeAutospacing="1" w:after="100" w:afterAutospacing="1" w:line="288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WW8Num5z0">
    <w:name w:val="WW8Num5z0"/>
    <w:rsid w:val="00FB1D63"/>
    <w:rPr>
      <w:rFonts w:ascii="Wingdings" w:hAnsi="Wingdings"/>
      <w:sz w:val="16"/>
    </w:rPr>
  </w:style>
  <w:style w:type="character" w:customStyle="1" w:styleId="maintext1">
    <w:name w:val="maintext1"/>
    <w:basedOn w:val="a2"/>
    <w:rsid w:val="00FB1D63"/>
    <w:rPr>
      <w:rFonts w:ascii="Verdana" w:hAnsi="Verdana" w:cs="Times New Roman"/>
      <w:sz w:val="20"/>
      <w:szCs w:val="20"/>
    </w:rPr>
  </w:style>
  <w:style w:type="paragraph" w:customStyle="1" w:styleId="82">
    <w:name w:val="Обычный (веб)8"/>
    <w:basedOn w:val="a1"/>
    <w:rsid w:val="00FB1D63"/>
    <w:pPr>
      <w:spacing w:before="225" w:after="75" w:line="240" w:lineRule="auto"/>
    </w:pPr>
    <w:rPr>
      <w:rFonts w:ascii="Verdana" w:eastAsia="Times New Roman" w:hAnsi="Verdana" w:cs="Times New Roman"/>
      <w:sz w:val="18"/>
      <w:szCs w:val="18"/>
      <w:lang w:eastAsia="ar-SA"/>
    </w:rPr>
  </w:style>
  <w:style w:type="paragraph" w:customStyle="1" w:styleId="3-">
    <w:name w:val="Название 3-го уровня"/>
    <w:basedOn w:val="afa"/>
    <w:rsid w:val="00FB1D63"/>
    <w:pPr>
      <w:autoSpaceDE w:val="0"/>
      <w:autoSpaceDN w:val="0"/>
    </w:pPr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text1">
    <w:name w:val="text1"/>
    <w:basedOn w:val="a2"/>
    <w:rsid w:val="00FB1D63"/>
    <w:rPr>
      <w:rFonts w:ascii="Verdana" w:hAnsi="Verdana" w:cs="Times New Roman"/>
      <w:color w:val="1C1C1C"/>
      <w:sz w:val="24"/>
      <w:szCs w:val="24"/>
    </w:rPr>
  </w:style>
  <w:style w:type="paragraph" w:customStyle="1" w:styleId="affffe">
    <w:name w:val="Текст диплома"/>
    <w:rsid w:val="00FB1D63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f">
    <w:name w:val="диплом 2"/>
    <w:basedOn w:val="2"/>
    <w:autoRedefine/>
    <w:rsid w:val="00FB1D63"/>
    <w:pPr>
      <w:spacing w:after="240" w:line="360" w:lineRule="auto"/>
    </w:pPr>
    <w:rPr>
      <w:rFonts w:ascii="Times New Roman" w:eastAsia="Times New Roman" w:hAnsi="Times New Roman" w:cs="Arial"/>
      <w:b/>
      <w:i/>
      <w:iCs/>
      <w:color w:val="auto"/>
      <w:sz w:val="30"/>
      <w:szCs w:val="28"/>
    </w:rPr>
  </w:style>
  <w:style w:type="paragraph" w:customStyle="1" w:styleId="afffff">
    <w:name w:val="СПисок"/>
    <w:basedOn w:val="afc"/>
    <w:rsid w:val="00FB1D63"/>
    <w:pPr>
      <w:tabs>
        <w:tab w:val="num" w:pos="360"/>
      </w:tabs>
      <w:spacing w:line="360" w:lineRule="auto"/>
      <w:ind w:left="1080" w:right="45" w:hanging="360"/>
      <w:jc w:val="both"/>
    </w:pPr>
  </w:style>
  <w:style w:type="paragraph" w:customStyle="1" w:styleId="39">
    <w:name w:val="диплом 3"/>
    <w:basedOn w:val="3"/>
    <w:autoRedefine/>
    <w:rsid w:val="00FB1D63"/>
    <w:pPr>
      <w:keepNext w:val="0"/>
      <w:keepLines w:val="0"/>
      <w:spacing w:before="0" w:line="360" w:lineRule="auto"/>
      <w:ind w:firstLine="709"/>
      <w:jc w:val="both"/>
      <w:outlineLvl w:val="9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numbering" w:customStyle="1" w:styleId="3a">
    <w:name w:val="Нет списка3"/>
    <w:next w:val="a4"/>
    <w:uiPriority w:val="99"/>
    <w:semiHidden/>
    <w:unhideWhenUsed/>
    <w:rsid w:val="00FB1D63"/>
  </w:style>
  <w:style w:type="paragraph" w:customStyle="1" w:styleId="Style11">
    <w:name w:val="Style11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07" w:lineRule="exact"/>
      <w:ind w:firstLine="206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12">
    <w:name w:val="Style12"/>
    <w:basedOn w:val="a1"/>
    <w:uiPriority w:val="99"/>
    <w:rsid w:val="00FB1D63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8">
    <w:name w:val="Style28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35">
    <w:name w:val="Font Style35"/>
    <w:basedOn w:val="a2"/>
    <w:uiPriority w:val="99"/>
    <w:rsid w:val="00FB1D63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2"/>
    <w:uiPriority w:val="99"/>
    <w:rsid w:val="00FB1D63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2"/>
    <w:uiPriority w:val="99"/>
    <w:rsid w:val="00FB1D63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0">
    <w:name w:val="Style20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43">
    <w:name w:val="Font Style43"/>
    <w:basedOn w:val="a2"/>
    <w:uiPriority w:val="99"/>
    <w:rsid w:val="00FB1D63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2"/>
    <w:uiPriority w:val="99"/>
    <w:rsid w:val="00FB1D63"/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5">
    <w:name w:val="Style25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27">
    <w:name w:val="Style27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45">
    <w:name w:val="Font Style45"/>
    <w:basedOn w:val="a2"/>
    <w:uiPriority w:val="99"/>
    <w:rsid w:val="00FB1D6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">
    <w:name w:val="Style23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</w:rPr>
  </w:style>
  <w:style w:type="character" w:customStyle="1" w:styleId="FontStyle46">
    <w:name w:val="Font Style46"/>
    <w:basedOn w:val="a2"/>
    <w:uiPriority w:val="99"/>
    <w:rsid w:val="00FB1D63"/>
    <w:rPr>
      <w:rFonts w:ascii="Times New Roman" w:hAnsi="Times New Roman" w:cs="Times New Roman"/>
      <w:b/>
      <w:bCs/>
      <w:sz w:val="14"/>
      <w:szCs w:val="14"/>
    </w:rPr>
  </w:style>
  <w:style w:type="paragraph" w:customStyle="1" w:styleId="1f0">
    <w:name w:val="Обычный1"/>
    <w:rsid w:val="00FB1D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numbering" w:customStyle="1" w:styleId="111">
    <w:name w:val="Нет списка111"/>
    <w:next w:val="a4"/>
    <w:uiPriority w:val="99"/>
    <w:semiHidden/>
    <w:unhideWhenUsed/>
    <w:rsid w:val="00FB1D63"/>
  </w:style>
  <w:style w:type="paragraph" w:customStyle="1" w:styleId="BodyText21">
    <w:name w:val="Body Text 21"/>
    <w:basedOn w:val="a1"/>
    <w:rsid w:val="00FB1D6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4">
    <w:name w:val="Стиль Заголовок 2 + 14 пт"/>
    <w:basedOn w:val="2"/>
    <w:rsid w:val="00FB1D63"/>
    <w:pPr>
      <w:spacing w:before="120" w:after="240"/>
    </w:pPr>
    <w:rPr>
      <w:rFonts w:eastAsia="Times New Roman" w:cs="Arial"/>
      <w:b/>
      <w:bCs w:val="0"/>
      <w:i/>
      <w:color w:val="auto"/>
      <w:sz w:val="30"/>
      <w:szCs w:val="28"/>
    </w:rPr>
  </w:style>
  <w:style w:type="table" w:customStyle="1" w:styleId="211">
    <w:name w:val="Сетка таблицы211"/>
    <w:basedOn w:val="a3"/>
    <w:uiPriority w:val="59"/>
    <w:rsid w:val="00FB1D6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4"/>
    <w:uiPriority w:val="99"/>
    <w:semiHidden/>
    <w:unhideWhenUsed/>
    <w:rsid w:val="00FB1D63"/>
  </w:style>
  <w:style w:type="paragraph" w:customStyle="1" w:styleId="afffff0">
    <w:name w:val="Знак Знак Знак Знак"/>
    <w:basedOn w:val="a1"/>
    <w:rsid w:val="00FB1D63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bodytext20">
    <w:name w:val="bodytext20"/>
    <w:basedOn w:val="a1"/>
    <w:rsid w:val="00FB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Стиль Заголовок 1 + полужирный не курсив все прописные"/>
    <w:basedOn w:val="11"/>
    <w:rsid w:val="00FB1D63"/>
    <w:pPr>
      <w:keepNext/>
      <w:widowControl/>
      <w:autoSpaceDE w:val="0"/>
      <w:autoSpaceDN w:val="0"/>
      <w:adjustRightInd w:val="0"/>
      <w:spacing w:after="0" w:line="360" w:lineRule="auto"/>
      <w:ind w:firstLine="0"/>
      <w:jc w:val="center"/>
    </w:pPr>
    <w:rPr>
      <w:rFonts w:ascii="Times New Roman" w:eastAsia="Times New Roman" w:hAnsi="Times New Roman" w:cs="Times New Roman"/>
      <w:b/>
      <w:caps/>
      <w:color w:val="auto"/>
      <w:sz w:val="32"/>
    </w:rPr>
  </w:style>
  <w:style w:type="paragraph" w:customStyle="1" w:styleId="1f2">
    <w:name w:val="Стиль Заголовок 1 + полужирный не курсив все прописные По центру..."/>
    <w:basedOn w:val="11"/>
    <w:rsid w:val="00FB1D63"/>
    <w:pPr>
      <w:keepNext/>
      <w:widowControl/>
      <w:autoSpaceDE w:val="0"/>
      <w:autoSpaceDN w:val="0"/>
      <w:adjustRightInd w:val="0"/>
      <w:spacing w:after="0" w:line="360" w:lineRule="auto"/>
      <w:ind w:firstLine="0"/>
      <w:jc w:val="center"/>
    </w:pPr>
    <w:rPr>
      <w:rFonts w:ascii="Times New Roman" w:eastAsia="Times New Roman" w:hAnsi="Times New Roman" w:cs="Times New Roman"/>
      <w:b/>
      <w:caps/>
      <w:color w:val="auto"/>
      <w:sz w:val="32"/>
      <w:szCs w:val="20"/>
    </w:rPr>
  </w:style>
  <w:style w:type="character" w:customStyle="1" w:styleId="fheading1">
    <w:name w:val="f_heading1"/>
    <w:basedOn w:val="a2"/>
    <w:rsid w:val="00FB1D63"/>
  </w:style>
  <w:style w:type="character" w:customStyle="1" w:styleId="130">
    <w:name w:val="Стиль1 Знак3"/>
    <w:basedOn w:val="a2"/>
    <w:link w:val="1d"/>
    <w:uiPriority w:val="99"/>
    <w:locked/>
    <w:rsid w:val="00FB1D63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uiPriority w:val="99"/>
    <w:qFormat/>
    <w:rsid w:val="00FB1D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hl">
    <w:name w:val="hl"/>
    <w:basedOn w:val="a2"/>
    <w:rsid w:val="00FB1D63"/>
  </w:style>
  <w:style w:type="paragraph" w:customStyle="1" w:styleId="style01">
    <w:name w:val="style01"/>
    <w:basedOn w:val="a1"/>
    <w:qFormat/>
    <w:rsid w:val="00FB1D63"/>
    <w:pPr>
      <w:spacing w:after="0" w:line="240" w:lineRule="auto"/>
      <w:ind w:firstLine="45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tylet1">
    <w:name w:val="stylet1"/>
    <w:basedOn w:val="a1"/>
    <w:rsid w:val="00FB1D63"/>
    <w:pPr>
      <w:spacing w:after="0" w:line="240" w:lineRule="auto"/>
      <w:ind w:firstLine="450"/>
      <w:jc w:val="both"/>
    </w:pPr>
    <w:rPr>
      <w:rFonts w:ascii="Arial CYR" w:eastAsia="Times New Roman" w:hAnsi="Arial CYR" w:cs="Arial CYR"/>
    </w:rPr>
  </w:style>
  <w:style w:type="paragraph" w:customStyle="1" w:styleId="afffff1">
    <w:name w:val="мой"/>
    <w:basedOn w:val="a1"/>
    <w:link w:val="afffff2"/>
    <w:rsid w:val="00FB1D6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ff2">
    <w:name w:val="мой Знак"/>
    <w:link w:val="afffff1"/>
    <w:locked/>
    <w:rsid w:val="00FB1D6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fffff3">
    <w:name w:val="Мой"/>
    <w:basedOn w:val="a1"/>
    <w:link w:val="afffff4"/>
    <w:rsid w:val="00FB1D6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ffff4">
    <w:name w:val="Мой Знак"/>
    <w:link w:val="afffff3"/>
    <w:locked/>
    <w:rsid w:val="00FB1D63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fff5">
    <w:name w:val="атабл"/>
    <w:basedOn w:val="a1"/>
    <w:link w:val="afffff6"/>
    <w:rsid w:val="00FB1D63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fffff6">
    <w:name w:val="атабл Знак"/>
    <w:link w:val="afffff5"/>
    <w:locked/>
    <w:rsid w:val="00FB1D63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a">
    <w:name w:val="Абзац списка Знак"/>
    <w:basedOn w:val="a2"/>
    <w:link w:val="a9"/>
    <w:uiPriority w:val="34"/>
    <w:rsid w:val="00FB1D63"/>
  </w:style>
  <w:style w:type="paragraph" w:customStyle="1" w:styleId="72">
    <w:name w:val="Обычный7"/>
    <w:rsid w:val="00FB1D63"/>
    <w:pPr>
      <w:widowControl w:val="0"/>
      <w:spacing w:after="0" w:line="280" w:lineRule="auto"/>
      <w:ind w:left="40"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customStyle="1" w:styleId="43">
    <w:name w:val="Сетка таблицы4"/>
    <w:basedOn w:val="a3"/>
    <w:next w:val="af1"/>
    <w:uiPriority w:val="59"/>
    <w:rsid w:val="00FB1D6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1"/>
    <w:uiPriority w:val="99"/>
    <w:rsid w:val="00FB1D63"/>
    <w:pPr>
      <w:widowControl w:val="0"/>
      <w:autoSpaceDE w:val="0"/>
      <w:autoSpaceDN w:val="0"/>
      <w:adjustRightInd w:val="0"/>
      <w:spacing w:after="0" w:line="248" w:lineRule="exact"/>
    </w:pPr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3 Знак1"/>
    <w:basedOn w:val="a2"/>
    <w:uiPriority w:val="99"/>
    <w:semiHidden/>
    <w:rsid w:val="00FB1D63"/>
    <w:rPr>
      <w:sz w:val="16"/>
      <w:szCs w:val="16"/>
    </w:rPr>
  </w:style>
  <w:style w:type="paragraph" w:styleId="2f0">
    <w:name w:val="List Continue 2"/>
    <w:basedOn w:val="a1"/>
    <w:rsid w:val="00FB1D63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0">
    <w:name w:val="Сетка таблицы22"/>
    <w:basedOn w:val="a3"/>
    <w:uiPriority w:val="59"/>
    <w:rsid w:val="00FB1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 11"/>
    <w:basedOn w:val="a3"/>
    <w:next w:val="16"/>
    <w:uiPriority w:val="99"/>
    <w:semiHidden/>
    <w:unhideWhenUsed/>
    <w:rsid w:val="00FB1D63"/>
    <w:rPr>
      <w:rFonts w:eastAsia="Calibri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">
    <w:name w:val="Сетка таблицы11"/>
    <w:basedOn w:val="a3"/>
    <w:next w:val="af1"/>
    <w:uiPriority w:val="59"/>
    <w:rsid w:val="00FB1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301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67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73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76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004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8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6652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969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2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6640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137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8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478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35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852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6106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0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36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8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8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6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0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3618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4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7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3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7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0885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2019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rusprofile.ru/codes/45200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\AppData\Roaming\Microsoft\&#1064;&#1072;&#1073;&#1083;&#1086;&#1085;&#1099;\&#1064;&#1072;&#1073;&#1083;&#1086;&#1085;%20&#1042;&#1043;&#1059;&#1069;&#1057;%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8279-CEBA-4AFE-B02D-BD18F19D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ВГУЭС 12</Template>
  <TotalTime>10</TotalTime>
  <Pages>1</Pages>
  <Words>6755</Words>
  <Characters>38510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cp:lastPrinted>2022-06-10T06:02:00Z</cp:lastPrinted>
  <dcterms:created xsi:type="dcterms:W3CDTF">2025-03-16T03:39:00Z</dcterms:created>
  <dcterms:modified xsi:type="dcterms:W3CDTF">2025-03-18T03:39:00Z</dcterms:modified>
</cp:coreProperties>
</file>