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Look w:val="04A0" w:firstRow="1" w:lastRow="0" w:firstColumn="1" w:lastColumn="0" w:noHBand="0" w:noVBand="1"/>
      </w:tblPr>
      <w:tblGrid>
        <w:gridCol w:w="9354"/>
      </w:tblGrid>
      <w:tr w:rsidR="00664065" w:rsidRPr="00A967B6" w14:paraId="514CB05E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3DC8CA" w14:textId="77777777" w:rsidR="00664065" w:rsidRPr="00A967B6" w:rsidRDefault="00664065" w:rsidP="00C84467">
            <w:pPr>
              <w:widowControl w:val="0"/>
              <w:spacing w:after="12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Toc223323747"/>
            <w:bookmarkStart w:id="1" w:name="_GoBack"/>
            <w:bookmarkEnd w:id="1"/>
            <w:r w:rsidRPr="00A967B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F7F8A0" wp14:editId="2E09FE79">
                  <wp:extent cx="923925" cy="1009650"/>
                  <wp:effectExtent l="0" t="0" r="9525" b="0"/>
                  <wp:docPr id="1" name="Рисунок 1" descr="C:\Users\Admin\AppData\Local\Microsoft\Windows\INetCache\Content.MSO\F9CD878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Microsoft\Windows\INetCache\Content.MSO\F9CD878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64065" w:rsidRPr="00A967B6" w14:paraId="38D4E4F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16EED4" w14:textId="77777777" w:rsidR="00664065" w:rsidRPr="00A967B6" w:rsidRDefault="00664065" w:rsidP="00C84467">
            <w:pPr>
              <w:widowControl w:val="0"/>
              <w:spacing w:after="240" w:line="240" w:lineRule="auto"/>
              <w:ind w:left="-108"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МИНОБРНАУКИ РОССИИ</w:t>
            </w:r>
          </w:p>
        </w:tc>
      </w:tr>
      <w:tr w:rsidR="00664065" w:rsidRPr="00A967B6" w14:paraId="23A68A50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6119DE" w14:textId="77777777" w:rsidR="00664065" w:rsidRPr="00A967B6" w:rsidRDefault="00664065" w:rsidP="00C84467">
            <w:pPr>
              <w:widowControl w:val="0"/>
              <w:spacing w:after="0" w:line="240" w:lineRule="auto"/>
              <w:ind w:left="-108" w:right="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5A2A4BB0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высшего образования</w:t>
            </w:r>
          </w:p>
        </w:tc>
      </w:tr>
      <w:tr w:rsidR="00664065" w:rsidRPr="00A967B6" w14:paraId="068A168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14DDB4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«ВЛАДИВОСТОКСКИЙ ГОСУДАРСТВЕННЫЙ УНИВЕРСИТЕТ»</w:t>
            </w:r>
          </w:p>
        </w:tc>
      </w:tr>
      <w:tr w:rsidR="00664065" w:rsidRPr="00A967B6" w14:paraId="6939D681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8F5EEE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(ФГБОУ ВО «ВВГУ»)</w:t>
            </w:r>
          </w:p>
        </w:tc>
      </w:tr>
    </w:tbl>
    <w:p w14:paraId="6AE7116A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3D9407B1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КАФЕДРА ЭКОНОМИКИ И УПРАВЛЕНИЯ</w:t>
      </w:r>
    </w:p>
    <w:p w14:paraId="6A4E6C66" w14:textId="6E405972" w:rsidR="00422397" w:rsidRPr="00EB3C78" w:rsidRDefault="00627B98" w:rsidP="00627B9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  <w:t xml:space="preserve"> </w:t>
      </w:r>
      <w:r w:rsidR="00422397" w:rsidRPr="00EB3C78">
        <w:rPr>
          <w:rFonts w:ascii="Times New Roman" w:hAnsi="Times New Roman"/>
          <w:sz w:val="24"/>
          <w:szCs w:val="24"/>
        </w:rPr>
        <w:t>на учебную практику по получению навыков</w:t>
      </w:r>
      <w:r w:rsidR="000D3435" w:rsidRPr="00EB3C78">
        <w:rPr>
          <w:rFonts w:ascii="Times New Roman" w:hAnsi="Times New Roman"/>
          <w:sz w:val="24"/>
          <w:szCs w:val="24"/>
        </w:rPr>
        <w:t xml:space="preserve"> исследовательской работы</w:t>
      </w:r>
    </w:p>
    <w:p w14:paraId="2FBB2A79" w14:textId="77777777" w:rsidR="00EB3C78" w:rsidRDefault="00EB3C78" w:rsidP="0066408A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4641588" w14:textId="6CD5950E" w:rsidR="00FF493B" w:rsidRPr="00F549DB" w:rsidRDefault="0066408A" w:rsidP="0066408A">
      <w:pPr>
        <w:spacing w:line="240" w:lineRule="auto"/>
        <w:rPr>
          <w:rFonts w:ascii="Times New Roman" w:hAnsi="Times New Roman"/>
          <w:sz w:val="24"/>
          <w:szCs w:val="24"/>
        </w:rPr>
      </w:pPr>
      <w:r w:rsidRPr="00F549DB">
        <w:rPr>
          <w:rFonts w:ascii="Times New Roman" w:hAnsi="Times New Roman"/>
          <w:sz w:val="24"/>
          <w:szCs w:val="24"/>
        </w:rPr>
        <w:t xml:space="preserve">Студент: </w:t>
      </w:r>
      <w:r w:rsidR="00F549DB">
        <w:rPr>
          <w:rFonts w:ascii="Times New Roman" w:hAnsi="Times New Roman"/>
          <w:sz w:val="24"/>
          <w:szCs w:val="24"/>
        </w:rPr>
        <w:t>Руденко Елизавета Романовна</w:t>
      </w:r>
    </w:p>
    <w:p w14:paraId="5DA187F4" w14:textId="58C43258" w:rsidR="00422397" w:rsidRPr="00F549DB" w:rsidRDefault="00422397" w:rsidP="0066408A">
      <w:pPr>
        <w:spacing w:line="240" w:lineRule="auto"/>
        <w:rPr>
          <w:rFonts w:ascii="Times New Roman" w:hAnsi="Times New Roman"/>
          <w:sz w:val="24"/>
          <w:szCs w:val="24"/>
        </w:rPr>
      </w:pPr>
      <w:r w:rsidRPr="00F549DB">
        <w:rPr>
          <w:rFonts w:ascii="Times New Roman" w:hAnsi="Times New Roman"/>
          <w:sz w:val="24"/>
          <w:szCs w:val="24"/>
        </w:rPr>
        <w:t>Групп</w:t>
      </w:r>
      <w:r w:rsidR="008C55C6" w:rsidRPr="00F549DB">
        <w:rPr>
          <w:rFonts w:ascii="Times New Roman" w:hAnsi="Times New Roman"/>
          <w:sz w:val="24"/>
          <w:szCs w:val="24"/>
        </w:rPr>
        <w:t>а</w:t>
      </w:r>
      <w:r w:rsidRPr="00F549DB">
        <w:rPr>
          <w:rFonts w:ascii="Times New Roman" w:hAnsi="Times New Roman"/>
          <w:sz w:val="24"/>
          <w:szCs w:val="24"/>
        </w:rPr>
        <w:t xml:space="preserve">: </w:t>
      </w:r>
      <w:r w:rsidR="00F549DB">
        <w:rPr>
          <w:rFonts w:ascii="Times New Roman" w:hAnsi="Times New Roman"/>
          <w:sz w:val="24"/>
          <w:szCs w:val="24"/>
        </w:rPr>
        <w:t>БЭУ-24-1</w:t>
      </w:r>
    </w:p>
    <w:p w14:paraId="18E981FF" w14:textId="3357ADE6" w:rsidR="00422397" w:rsidRDefault="00422397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Срок сдачи: 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23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 xml:space="preserve"> – 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7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566E1D" w:rsidRPr="00664065">
        <w:rPr>
          <w:rFonts w:ascii="Times New Roman" w:hAnsi="Times New Roman"/>
          <w:b/>
          <w:sz w:val="24"/>
          <w:szCs w:val="24"/>
        </w:rPr>
        <w:t xml:space="preserve"> </w:t>
      </w:r>
    </w:p>
    <w:p w14:paraId="1DCF1F13" w14:textId="77777777" w:rsidR="008C55C6" w:rsidRPr="000D6BCA" w:rsidRDefault="008C55C6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512CCBC2" w14:textId="21CDDCCE" w:rsidR="00422397" w:rsidRPr="000D6BCA" w:rsidRDefault="00422397" w:rsidP="008C55C6">
      <w:pPr>
        <w:pStyle w:val="a3"/>
        <w:spacing w:line="240" w:lineRule="auto"/>
        <w:ind w:left="0" w:right="-2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Содержание отчета по учебной практике</w:t>
      </w:r>
      <w:r w:rsidR="000D3435" w:rsidRPr="000D6BCA">
        <w:rPr>
          <w:rFonts w:ascii="Times New Roman" w:hAnsi="Times New Roman"/>
          <w:sz w:val="24"/>
          <w:szCs w:val="24"/>
        </w:rPr>
        <w:t xml:space="preserve"> по получению навыков исследовательской</w:t>
      </w:r>
      <w:r w:rsidR="008C55C6">
        <w:rPr>
          <w:rFonts w:ascii="Times New Roman" w:hAnsi="Times New Roman"/>
          <w:sz w:val="24"/>
          <w:szCs w:val="24"/>
        </w:rPr>
        <w:t xml:space="preserve"> р</w:t>
      </w:r>
      <w:r w:rsidR="000D3435" w:rsidRPr="000D6BCA">
        <w:rPr>
          <w:rFonts w:ascii="Times New Roman" w:hAnsi="Times New Roman"/>
          <w:sz w:val="24"/>
          <w:szCs w:val="24"/>
        </w:rPr>
        <w:t>аботы</w:t>
      </w:r>
      <w:r w:rsidRPr="000D6BCA">
        <w:rPr>
          <w:rFonts w:ascii="Times New Roman" w:hAnsi="Times New Roman"/>
          <w:sz w:val="24"/>
          <w:szCs w:val="24"/>
        </w:rPr>
        <w:t xml:space="preserve">:  </w:t>
      </w:r>
    </w:p>
    <w:p w14:paraId="57DEFB55" w14:textId="6F8216CF" w:rsidR="000D3435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 w:rsidRPr="000D6BCA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</w:t>
      </w:r>
      <w:r w:rsidR="00CB2E4F">
        <w:rPr>
          <w:rFonts w:ascii="Times New Roman" w:hAnsi="Times New Roman"/>
          <w:sz w:val="24"/>
          <w:szCs w:val="24"/>
        </w:rPr>
        <w:t xml:space="preserve"> (</w:t>
      </w:r>
      <w:r w:rsidR="00CB2E4F" w:rsidRPr="00CB2E4F">
        <w:rPr>
          <w:rFonts w:ascii="Times New Roman" w:hAnsi="Times New Roman"/>
          <w:sz w:val="24"/>
          <w:szCs w:val="24"/>
        </w:rPr>
        <w:t>Объем – 1 страница</w:t>
      </w:r>
      <w:r w:rsidR="00CB2E4F">
        <w:rPr>
          <w:rFonts w:ascii="Times New Roman" w:hAnsi="Times New Roman"/>
          <w:sz w:val="24"/>
          <w:szCs w:val="24"/>
        </w:rPr>
        <w:t>)</w:t>
      </w:r>
    </w:p>
    <w:p w14:paraId="28D75D78" w14:textId="4D98CBBB" w:rsidR="000D3435" w:rsidRPr="000D6BCA" w:rsidRDefault="000D3435" w:rsidP="008C55C6">
      <w:pPr>
        <w:pStyle w:val="a3"/>
        <w:tabs>
          <w:tab w:val="left" w:pos="1701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1. Характеристика исследуемой проблемы</w:t>
      </w:r>
      <w:r w:rsidR="00CB2E4F">
        <w:rPr>
          <w:rFonts w:ascii="Times New Roman" w:hAnsi="Times New Roman"/>
          <w:b/>
          <w:bCs/>
          <w:sz w:val="24"/>
          <w:szCs w:val="24"/>
        </w:rPr>
        <w:t xml:space="preserve"> по теме </w:t>
      </w:r>
      <w:r w:rsidR="000A01C4">
        <w:rPr>
          <w:rFonts w:ascii="Times New Roman" w:hAnsi="Times New Roman"/>
          <w:b/>
          <w:bCs/>
          <w:sz w:val="24"/>
          <w:szCs w:val="24"/>
        </w:rPr>
        <w:t>«</w:t>
      </w:r>
      <w:r w:rsidR="00F549DB">
        <w:rPr>
          <w:rFonts w:ascii="Times New Roman" w:hAnsi="Times New Roman"/>
          <w:b/>
          <w:bCs/>
          <w:sz w:val="24"/>
          <w:szCs w:val="24"/>
        </w:rPr>
        <w:t>Искусственный интеллект в бизнес-процессах»</w:t>
      </w:r>
    </w:p>
    <w:p w14:paraId="030A7127" w14:textId="659D8CF5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Краткое содержание исследуемой проблемы и ее актуальность, степень разработанности </w:t>
      </w:r>
      <w:r w:rsidR="008C55C6">
        <w:rPr>
          <w:rFonts w:ascii="Times New Roman" w:hAnsi="Times New Roman"/>
          <w:sz w:val="24"/>
          <w:szCs w:val="24"/>
        </w:rPr>
        <w:t>и</w:t>
      </w:r>
      <w:r w:rsidRPr="000D6BCA">
        <w:rPr>
          <w:rFonts w:ascii="Times New Roman" w:hAnsi="Times New Roman"/>
          <w:sz w:val="24"/>
          <w:szCs w:val="24"/>
        </w:rPr>
        <w:t xml:space="preserve">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14:paraId="2619F712" w14:textId="55417F55" w:rsidR="000D6BCA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2. Современное состояние исследуемой проблемы</w:t>
      </w:r>
    </w:p>
    <w:p w14:paraId="7E66BAA8" w14:textId="613FC304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Сущность исследуемой проблемы в авторском изложении с иллюстрацией</w:t>
      </w:r>
      <w:r w:rsidR="00CB2E4F">
        <w:rPr>
          <w:rFonts w:ascii="Times New Roman" w:hAnsi="Times New Roman"/>
          <w:sz w:val="24"/>
          <w:szCs w:val="24"/>
        </w:rPr>
        <w:t>,</w:t>
      </w:r>
      <w:r w:rsidRPr="000D6BCA">
        <w:rPr>
          <w:rFonts w:ascii="Times New Roman" w:hAnsi="Times New Roman"/>
          <w:sz w:val="24"/>
          <w:szCs w:val="24"/>
        </w:rPr>
        <w:t xml:space="preserve"> статистическим и</w:t>
      </w:r>
      <w:r w:rsidR="000D6BCA" w:rsidRPr="000D6BCA">
        <w:rPr>
          <w:rFonts w:ascii="Times New Roman" w:hAnsi="Times New Roman"/>
          <w:sz w:val="24"/>
          <w:szCs w:val="24"/>
        </w:rPr>
        <w:t xml:space="preserve"> </w:t>
      </w:r>
      <w:r w:rsidRPr="000D6BCA">
        <w:rPr>
          <w:rFonts w:ascii="Times New Roman" w:hAnsi="Times New Roman"/>
          <w:sz w:val="24"/>
          <w:szCs w:val="24"/>
        </w:rPr>
        <w:t>аналитическим материалом, перспективы дальнейших исследований по данной теме (УК-1.1в).</w:t>
      </w:r>
      <w:r w:rsidR="00EF3D83">
        <w:rPr>
          <w:rFonts w:ascii="Times New Roman" w:hAnsi="Times New Roman"/>
          <w:sz w:val="24"/>
          <w:szCs w:val="24"/>
        </w:rPr>
        <w:t xml:space="preserve"> (Объем двух разделов – 10-12 страниц)</w:t>
      </w:r>
    </w:p>
    <w:p w14:paraId="07A1AE7A" w14:textId="1C46094A" w:rsidR="00CB2E4F" w:rsidRDefault="000D3435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 w:rsidR="00CB2E4F" w:rsidRPr="00CB2E4F"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14:paraId="5722356D" w14:textId="4FACE151" w:rsidR="000D6BCA" w:rsidRPr="000D6BCA" w:rsidRDefault="00CB2E4F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Pr="00CB2E4F">
        <w:rPr>
          <w:rFonts w:ascii="Times New Roman" w:hAnsi="Times New Roman"/>
          <w:sz w:val="24"/>
          <w:szCs w:val="24"/>
        </w:rPr>
        <w:t>Объем – 1-2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2E4F">
        <w:rPr>
          <w:rFonts w:ascii="Times New Roman" w:hAnsi="Times New Roman"/>
          <w:sz w:val="24"/>
          <w:szCs w:val="24"/>
        </w:rPr>
        <w:t>страницы</w:t>
      </w:r>
      <w:r>
        <w:rPr>
          <w:rFonts w:ascii="Times New Roman" w:hAnsi="Times New Roman"/>
          <w:sz w:val="24"/>
          <w:szCs w:val="24"/>
        </w:rPr>
        <w:t>)</w:t>
      </w:r>
    </w:p>
    <w:p w14:paraId="0FBA86B4" w14:textId="77777777" w:rsidR="00627B98" w:rsidRPr="00627B98" w:rsidRDefault="000D3435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</w:t>
      </w:r>
      <w:r w:rsidR="000D6BCA" w:rsidRPr="000D6B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D6BCA" w:rsidRPr="000D6BCA">
        <w:rPr>
          <w:rFonts w:ascii="Times New Roman" w:hAnsi="Times New Roman"/>
          <w:sz w:val="24"/>
          <w:szCs w:val="24"/>
        </w:rPr>
        <w:t>(</w:t>
      </w:r>
      <w:r w:rsidR="00627B98" w:rsidRPr="00627B98">
        <w:rPr>
          <w:rFonts w:ascii="Times New Roman" w:hAnsi="Times New Roman"/>
          <w:sz w:val="24"/>
          <w:szCs w:val="24"/>
        </w:rPr>
        <w:t>включаются источники не старше 5 лет от даты</w:t>
      </w:r>
    </w:p>
    <w:p w14:paraId="640A9988" w14:textId="01CE5F71" w:rsidR="000D3435" w:rsidRPr="000D6BCA" w:rsidRDefault="00627B98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27B98">
        <w:rPr>
          <w:rFonts w:ascii="Times New Roman" w:hAnsi="Times New Roman"/>
          <w:sz w:val="24"/>
          <w:szCs w:val="24"/>
        </w:rPr>
        <w:t>использования</w:t>
      </w:r>
      <w:r w:rsidR="000D6BCA" w:rsidRPr="000D6BCA">
        <w:rPr>
          <w:rFonts w:ascii="Times New Roman" w:hAnsi="Times New Roman"/>
          <w:sz w:val="24"/>
          <w:szCs w:val="24"/>
        </w:rPr>
        <w:t>).</w:t>
      </w:r>
    </w:p>
    <w:p w14:paraId="58879865" w14:textId="5C6F6F55" w:rsidR="00422397" w:rsidRPr="000D6BCA" w:rsidRDefault="00422397" w:rsidP="00422397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14:paraId="64EE3235" w14:textId="1D0AF995" w:rsidR="0066408A" w:rsidRPr="000D6BCA" w:rsidRDefault="0066408A" w:rsidP="006640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Руководител</w:t>
      </w:r>
      <w:r w:rsidR="008C55C6">
        <w:rPr>
          <w:rFonts w:ascii="Times New Roman" w:hAnsi="Times New Roman"/>
          <w:sz w:val="24"/>
          <w:szCs w:val="24"/>
        </w:rPr>
        <w:t>и практики</w:t>
      </w:r>
      <w:r w:rsidRPr="000D6BCA">
        <w:rPr>
          <w:rFonts w:ascii="Times New Roman" w:hAnsi="Times New Roman"/>
          <w:sz w:val="24"/>
          <w:szCs w:val="24"/>
        </w:rPr>
        <w:t xml:space="preserve"> </w:t>
      </w:r>
    </w:p>
    <w:p w14:paraId="21320FAD" w14:textId="0D6F5118" w:rsidR="008C55C6" w:rsidRPr="008C55C6" w:rsidRDefault="008C55C6" w:rsidP="008C55C6">
      <w:pPr>
        <w:spacing w:line="240" w:lineRule="auto"/>
        <w:rPr>
          <w:rFonts w:ascii="Times New Roman" w:hAnsi="Times New Roman"/>
          <w:sz w:val="24"/>
          <w:szCs w:val="24"/>
        </w:rPr>
      </w:pPr>
      <w:r w:rsidRPr="008C55C6">
        <w:rPr>
          <w:rFonts w:ascii="Times New Roman" w:hAnsi="Times New Roman"/>
          <w:sz w:val="24"/>
          <w:szCs w:val="24"/>
        </w:rPr>
        <w:t xml:space="preserve">канд. </w:t>
      </w:r>
      <w:proofErr w:type="spellStart"/>
      <w:r w:rsidRPr="008C55C6">
        <w:rPr>
          <w:rFonts w:ascii="Times New Roman" w:hAnsi="Times New Roman"/>
          <w:sz w:val="24"/>
          <w:szCs w:val="24"/>
        </w:rPr>
        <w:t>экон</w:t>
      </w:r>
      <w:proofErr w:type="spellEnd"/>
      <w:r w:rsidRPr="008C55C6">
        <w:rPr>
          <w:rFonts w:ascii="Times New Roman" w:hAnsi="Times New Roman"/>
          <w:sz w:val="24"/>
          <w:szCs w:val="24"/>
        </w:rPr>
        <w:t>. наук, доцент</w:t>
      </w:r>
      <w:r>
        <w:rPr>
          <w:rFonts w:ascii="Times New Roman" w:hAnsi="Times New Roman"/>
          <w:sz w:val="24"/>
          <w:szCs w:val="24"/>
        </w:rPr>
        <w:t xml:space="preserve"> кафедры ЭУ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C55C6">
        <w:rPr>
          <w:rFonts w:ascii="Times New Roman" w:hAnsi="Times New Roman"/>
          <w:sz w:val="24"/>
          <w:szCs w:val="24"/>
        </w:rPr>
        <w:t>_______________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Pr="008C55C6">
        <w:rPr>
          <w:rFonts w:ascii="Times New Roman" w:hAnsi="Times New Roman"/>
          <w:sz w:val="24"/>
          <w:szCs w:val="24"/>
        </w:rPr>
        <w:t xml:space="preserve">  </w:t>
      </w:r>
      <w:r w:rsidR="00BF2AD8" w:rsidRPr="008C55C6">
        <w:rPr>
          <w:rFonts w:ascii="Times New Roman" w:hAnsi="Times New Roman"/>
          <w:sz w:val="24"/>
          <w:szCs w:val="24"/>
        </w:rPr>
        <w:t xml:space="preserve">А.А. </w:t>
      </w:r>
      <w:proofErr w:type="spellStart"/>
      <w:r w:rsidR="00BF2AD8" w:rsidRPr="008C55C6">
        <w:rPr>
          <w:rFonts w:ascii="Times New Roman" w:hAnsi="Times New Roman"/>
          <w:sz w:val="24"/>
          <w:szCs w:val="24"/>
        </w:rPr>
        <w:t>Вертинова</w:t>
      </w:r>
      <w:proofErr w:type="spellEnd"/>
    </w:p>
    <w:p w14:paraId="7095610B" w14:textId="2CFFFA70" w:rsidR="00422397" w:rsidRPr="00F549DB" w:rsidRDefault="00422397" w:rsidP="00422397">
      <w:pPr>
        <w:spacing w:line="240" w:lineRule="auto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Задание получил: </w:t>
      </w:r>
      <w:r w:rsidRPr="000D6BCA">
        <w:rPr>
          <w:rFonts w:ascii="Times New Roman" w:hAnsi="Times New Roman"/>
          <w:sz w:val="24"/>
          <w:szCs w:val="24"/>
        </w:rPr>
        <w:tab/>
        <w:t xml:space="preserve">                                                </w:t>
      </w:r>
      <w:r w:rsidR="008C55C6" w:rsidRPr="00F549DB">
        <w:rPr>
          <w:rFonts w:ascii="Times New Roman" w:hAnsi="Times New Roman"/>
          <w:sz w:val="24"/>
          <w:szCs w:val="24"/>
        </w:rPr>
        <w:t>_______________</w:t>
      </w:r>
      <w:r w:rsidRPr="00F549DB">
        <w:rPr>
          <w:rFonts w:ascii="Times New Roman" w:hAnsi="Times New Roman"/>
          <w:sz w:val="24"/>
          <w:szCs w:val="24"/>
        </w:rPr>
        <w:t xml:space="preserve">        </w:t>
      </w:r>
      <w:r w:rsidR="00F549DB" w:rsidRPr="00F549DB">
        <w:rPr>
          <w:rFonts w:ascii="Times New Roman" w:hAnsi="Times New Roman"/>
          <w:sz w:val="24"/>
          <w:szCs w:val="24"/>
        </w:rPr>
        <w:t>Е.Р.  Руденко</w:t>
      </w:r>
    </w:p>
    <w:sectPr w:rsidR="00422397" w:rsidRPr="00F549DB" w:rsidSect="00DF4361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BC0"/>
    <w:rsid w:val="00045610"/>
    <w:rsid w:val="00081AFC"/>
    <w:rsid w:val="000A01C4"/>
    <w:rsid w:val="000D3435"/>
    <w:rsid w:val="000D6BCA"/>
    <w:rsid w:val="0014783A"/>
    <w:rsid w:val="00194FB7"/>
    <w:rsid w:val="0020001E"/>
    <w:rsid w:val="00254E51"/>
    <w:rsid w:val="00255E89"/>
    <w:rsid w:val="00302533"/>
    <w:rsid w:val="00422397"/>
    <w:rsid w:val="004D3528"/>
    <w:rsid w:val="00566E1D"/>
    <w:rsid w:val="00597CF9"/>
    <w:rsid w:val="00627B98"/>
    <w:rsid w:val="00664065"/>
    <w:rsid w:val="0066408A"/>
    <w:rsid w:val="007C5BC0"/>
    <w:rsid w:val="008C55C6"/>
    <w:rsid w:val="008D630A"/>
    <w:rsid w:val="00970057"/>
    <w:rsid w:val="009A5507"/>
    <w:rsid w:val="00A8722D"/>
    <w:rsid w:val="00A91D96"/>
    <w:rsid w:val="00B55DD2"/>
    <w:rsid w:val="00B92D42"/>
    <w:rsid w:val="00BF2AD8"/>
    <w:rsid w:val="00CB2E4F"/>
    <w:rsid w:val="00CC55A5"/>
    <w:rsid w:val="00CF3FC2"/>
    <w:rsid w:val="00DF4361"/>
    <w:rsid w:val="00E64001"/>
    <w:rsid w:val="00EB3C78"/>
    <w:rsid w:val="00EF3D83"/>
    <w:rsid w:val="00F549DB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6D427"/>
  <w15:chartTrackingRefBased/>
  <w15:docId w15:val="{FC717174-6BBC-4096-9DA4-50D2C257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3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397"/>
    <w:pPr>
      <w:ind w:left="720"/>
      <w:contextualSpacing/>
    </w:pPr>
  </w:style>
  <w:style w:type="paragraph" w:customStyle="1" w:styleId="Default">
    <w:name w:val="Default"/>
    <w:rsid w:val="004223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ECBD8CE4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Масилова Марина</dc:creator>
  <cp:keywords/>
  <dc:description/>
  <cp:lastModifiedBy>Руденко Елизавета</cp:lastModifiedBy>
  <cp:revision>2</cp:revision>
  <cp:lastPrinted>2022-05-09T14:08:00Z</cp:lastPrinted>
  <dcterms:created xsi:type="dcterms:W3CDTF">2025-06-23T00:48:00Z</dcterms:created>
  <dcterms:modified xsi:type="dcterms:W3CDTF">2025-06-23T00:48:00Z</dcterms:modified>
</cp:coreProperties>
</file>